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E77" w:rsidRPr="006826F1" w:rsidRDefault="009F7E77" w:rsidP="0026423A">
      <w:pPr>
        <w:pStyle w:val="nbtservheadred"/>
        <w:rPr>
          <w:b/>
          <w:smallCaps/>
          <w:spacing w:val="30"/>
          <w:sz w:val="44"/>
          <w:szCs w:val="44"/>
        </w:rPr>
      </w:pPr>
      <w:r w:rsidRPr="006826F1">
        <w:rPr>
          <w:b/>
          <w:smallCaps/>
          <w:spacing w:val="30"/>
          <w:sz w:val="44"/>
          <w:szCs w:val="44"/>
        </w:rPr>
        <w:t>Собо́р святы́х земли́ Удму́ртския</w:t>
      </w:r>
    </w:p>
    <w:p w:rsidR="009F7E77" w:rsidRDefault="00A87248" w:rsidP="000D54DF">
      <w:pPr>
        <w:pStyle w:val="nbtservheadred"/>
        <w:rPr>
          <w:color w:val="auto"/>
          <w:sz w:val="32"/>
          <w:szCs w:val="32"/>
        </w:rPr>
      </w:pPr>
      <w:r w:rsidRPr="00A87248">
        <w:rPr>
          <w:noProof/>
          <w:color w:val="auto"/>
          <w:sz w:val="32"/>
          <w:szCs w:val="32"/>
        </w:rPr>
        <w:drawing>
          <wp:inline distT="0" distB="0" distL="0" distR="0">
            <wp:extent cx="5400040" cy="7258952"/>
            <wp:effectExtent l="0" t="0" r="0" b="0"/>
            <wp:docPr id="4" name="Рисунок 4" descr="C:\Users\admin\Desktop\Прорись иконы Собора Удмуртских святых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рись иконы Собора Удмуртских святых 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5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4C53" w:rsidRDefault="002D4C53" w:rsidP="002D4C53">
      <w:pPr>
        <w:pStyle w:val="nbtservheadred"/>
        <w:spacing w:line="240" w:lineRule="auto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г. Ижевск</w:t>
      </w:r>
    </w:p>
    <w:p w:rsidR="002D4C53" w:rsidRDefault="002D4C53" w:rsidP="002D4C53">
      <w:pPr>
        <w:pStyle w:val="nbtservheadred"/>
        <w:spacing w:line="240" w:lineRule="auto"/>
        <w:rPr>
          <w:color w:val="auto"/>
          <w:sz w:val="32"/>
          <w:szCs w:val="32"/>
        </w:rPr>
      </w:pPr>
      <w:r w:rsidRPr="002D4C53">
        <w:rPr>
          <w:color w:val="auto"/>
          <w:sz w:val="32"/>
          <w:szCs w:val="32"/>
        </w:rPr>
        <w:t>2018</w:t>
      </w:r>
      <w:r>
        <w:rPr>
          <w:color w:val="auto"/>
          <w:sz w:val="32"/>
          <w:szCs w:val="32"/>
        </w:rPr>
        <w:t xml:space="preserve"> г.</w:t>
      </w:r>
    </w:p>
    <w:p w:rsidR="002D4C53" w:rsidRDefault="002D4C53">
      <w:pPr>
        <w:rPr>
          <w:rFonts w:ascii="Times New Roman" w:hAnsi="Times New Roman" w:cs="Times New Roman"/>
          <w:sz w:val="32"/>
          <w:szCs w:val="32"/>
        </w:rPr>
      </w:pPr>
      <w:r>
        <w:rPr>
          <w:sz w:val="32"/>
          <w:szCs w:val="32"/>
        </w:rPr>
        <w:br w:type="page"/>
      </w:r>
    </w:p>
    <w:p w:rsidR="009F7E77" w:rsidRPr="006826F1" w:rsidRDefault="00D137D6" w:rsidP="002642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37D6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ВСЕНО́ЩНОЕ БДЕ́НИЕ</w:t>
      </w:r>
    </w:p>
    <w:p w:rsidR="006826F1" w:rsidRPr="006826F1" w:rsidRDefault="006826F1" w:rsidP="002642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7E77" w:rsidRDefault="009F7E77" w:rsidP="0026423A">
      <w:pPr>
        <w:spacing w:after="0"/>
        <w:jc w:val="center"/>
        <w:rPr>
          <w:rFonts w:ascii="Times New Roman" w:hAnsi="Times New Roman" w:cs="Times New Roman"/>
          <w:smallCaps/>
          <w:color w:val="FF0000"/>
          <w:sz w:val="32"/>
          <w:szCs w:val="32"/>
        </w:rPr>
      </w:pPr>
      <w:r w:rsidRPr="009F7E77">
        <w:rPr>
          <w:rFonts w:ascii="Times New Roman" w:hAnsi="Times New Roman" w:cs="Times New Roman"/>
          <w:smallCaps/>
          <w:color w:val="FF0000"/>
          <w:sz w:val="32"/>
          <w:szCs w:val="32"/>
        </w:rPr>
        <w:t>На вели́цей вече́рни.</w:t>
      </w:r>
    </w:p>
    <w:p w:rsidR="009F7E77" w:rsidRDefault="009F7E77" w:rsidP="0026423A">
      <w:pPr>
        <w:spacing w:after="0"/>
        <w:jc w:val="center"/>
        <w:rPr>
          <w:rFonts w:ascii="Times New Roman" w:hAnsi="Times New Roman" w:cs="Times New Roman"/>
          <w:smallCaps/>
          <w:color w:val="FF0000"/>
          <w:sz w:val="32"/>
          <w:szCs w:val="32"/>
        </w:rPr>
      </w:pPr>
      <w:r w:rsidRPr="009F7E77">
        <w:rPr>
          <w:rFonts w:ascii="Times New Roman" w:hAnsi="Times New Roman" w:cs="Times New Roman"/>
          <w:smallCaps/>
          <w:color w:val="FF0000"/>
          <w:sz w:val="32"/>
          <w:szCs w:val="32"/>
        </w:rPr>
        <w:t>На Го́споди, воззва́х, на 6: стихи́ры, глас 6.</w:t>
      </w:r>
    </w:p>
    <w:p w:rsidR="00027B68" w:rsidRPr="006826F1" w:rsidRDefault="00027B68" w:rsidP="0026423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137D6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Подо́бен: </w:t>
      </w:r>
      <w:r w:rsidR="006826F1">
        <w:rPr>
          <w:rFonts w:ascii="Times New Roman" w:hAnsi="Times New Roman" w:cs="Times New Roman"/>
          <w:b/>
          <w:i/>
          <w:color w:val="FF0000"/>
          <w:sz w:val="32"/>
          <w:szCs w:val="32"/>
        </w:rPr>
        <w:t>«</w:t>
      </w:r>
      <w:r w:rsidRPr="00D137D6">
        <w:rPr>
          <w:rFonts w:ascii="Times New Roman" w:hAnsi="Times New Roman" w:cs="Times New Roman"/>
          <w:b/>
          <w:i/>
          <w:color w:val="FF0000"/>
          <w:sz w:val="32"/>
          <w:szCs w:val="32"/>
        </w:rPr>
        <w:t>Все отло́жше</w:t>
      </w:r>
      <w:r w:rsidR="006826F1">
        <w:rPr>
          <w:rFonts w:ascii="Times New Roman" w:hAnsi="Times New Roman" w:cs="Times New Roman"/>
          <w:b/>
          <w:i/>
          <w:color w:val="FF0000"/>
          <w:sz w:val="32"/>
          <w:szCs w:val="32"/>
        </w:rPr>
        <w:t>…»</w:t>
      </w:r>
    </w:p>
    <w:p w:rsidR="001A13CA" w:rsidRDefault="00027B68" w:rsidP="0026423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16DA6">
        <w:rPr>
          <w:rFonts w:ascii="Times New Roman" w:hAnsi="Times New Roman" w:cs="Times New Roman"/>
          <w:color w:val="FF0000"/>
          <w:sz w:val="32"/>
          <w:szCs w:val="32"/>
        </w:rPr>
        <w:t>В</w:t>
      </w:r>
      <w:r w:rsidRPr="00455CA9">
        <w:rPr>
          <w:rFonts w:ascii="Times New Roman" w:hAnsi="Times New Roman" w:cs="Times New Roman"/>
          <w:sz w:val="32"/>
          <w:szCs w:val="32"/>
        </w:rPr>
        <w:t>се отло́живше жите́йское томле́ние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сла́дость теку́щую презре́вше,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святи́и земли́ Удмуртския,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крест взя́сте, я́ко и́го боже́ственное,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Христу́ после́довасте,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в Небе́сный поко́й чу́дно всели́стеся,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прииди́те к нам, я́ко ско́рии помо́щницы,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сподобля́юще даро́в невеще́ственных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моля́щеся о нас усе́рдно,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// ваш пра́здник соверша́ющих святоле́пно.</w:t>
      </w:r>
    </w:p>
    <w:p w:rsidR="00027B68" w:rsidRPr="00D137D6" w:rsidRDefault="00027B68" w:rsidP="0026423A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D137D6">
        <w:rPr>
          <w:rFonts w:ascii="Times New Roman" w:hAnsi="Times New Roman" w:cs="Times New Roman"/>
          <w:i/>
          <w:color w:val="FF0000"/>
          <w:sz w:val="32"/>
          <w:szCs w:val="32"/>
        </w:rPr>
        <w:t>(Два́жды)</w:t>
      </w:r>
    </w:p>
    <w:p w:rsidR="00D137D6" w:rsidRDefault="00D137D6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F7E77" w:rsidRDefault="009F7E77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 w:rsidRPr="00467489"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П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риидите, вернии, и видите дела Божия,</w:t>
      </w:r>
      <w:r w:rsidR="00316DA6" w:rsidRPr="00316DA6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яже сотвори Господь:</w:t>
      </w:r>
      <w:r w:rsidR="00316DA6" w:rsidRPr="00316DA6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земнороднии, житейское попечение отложше,</w:t>
      </w:r>
      <w:r w:rsidR="00316DA6" w:rsidRPr="00316DA6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составим лик празднующих,</w:t>
      </w:r>
      <w:r w:rsidR="00316DA6" w:rsidRPr="00316DA6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днесь бо нам небесное радование,</w:t>
      </w:r>
      <w:r w:rsidR="00316DA6" w:rsidRPr="00316DA6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просла</w:t>
      </w:r>
      <w:r w:rsidRPr="00E51BC8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вим святыя, в земли Удмуртской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просиявшия</w:t>
      </w:r>
      <w:r w:rsidR="00316DA6" w:rsidRPr="00316DA6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и к ним возопиим:</w:t>
      </w:r>
      <w:r w:rsidR="00316DA6" w:rsidRPr="00316DA6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молитеся, святии, о сродницех ваших,</w:t>
      </w:r>
      <w:r w:rsidR="00316DA6" w:rsidRPr="00316DA6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люб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овию память вашу прославляющих.</w:t>
      </w:r>
    </w:p>
    <w:p w:rsidR="009F7E77" w:rsidRPr="00316DA6" w:rsidRDefault="009F7E77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9F7E77" w:rsidRDefault="009F7E77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 w:rsidRPr="00467489"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В</w:t>
      </w:r>
      <w:r w:rsidRPr="00E51BC8">
        <w:rPr>
          <w:rFonts w:ascii="Times New Roman" w:eastAsia="Calibri" w:hAnsi="Times New Roman" w:cs="Times New Roman"/>
          <w:sz w:val="32"/>
          <w:szCs w:val="32"/>
          <w:lang w:eastAsia="zh-CN"/>
        </w:rPr>
        <w:t>еселися, земле Приволжская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,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и похвали Господа Бога,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яко Той благослови святыя Своя в тебе,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иже ныне предстоят Престолу Его,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и, яко све</w:t>
      </w:r>
      <w:r w:rsidRPr="00E51BC8">
        <w:rPr>
          <w:rFonts w:ascii="Times New Roman" w:eastAsia="Calibri" w:hAnsi="Times New Roman" w:cs="Times New Roman"/>
          <w:sz w:val="32"/>
          <w:szCs w:val="32"/>
          <w:lang w:eastAsia="zh-CN"/>
        </w:rPr>
        <w:t>тила незаходимая,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E51BC8">
        <w:rPr>
          <w:rFonts w:ascii="Times New Roman" w:eastAsia="Calibri" w:hAnsi="Times New Roman" w:cs="Times New Roman"/>
          <w:sz w:val="32"/>
          <w:szCs w:val="32"/>
          <w:lang w:eastAsia="zh-CN"/>
        </w:rPr>
        <w:t>/ землю Удмурт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скую озаряют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и молятся непрестанно о всех нас,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="00DF30B4" w:rsidRPr="00455CA9">
        <w:rPr>
          <w:rFonts w:ascii="Times New Roman" w:hAnsi="Times New Roman" w:cs="Times New Roman"/>
          <w:sz w:val="32"/>
          <w:szCs w:val="32"/>
        </w:rPr>
        <w:t>//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память их любовию совершающих.</w:t>
      </w:r>
    </w:p>
    <w:p w:rsidR="009F7E77" w:rsidRPr="00316DA6" w:rsidRDefault="009F7E77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6826F1" w:rsidRDefault="009F7E77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 w:rsidRPr="00467489"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Е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гда умножишася шатания суемудрых</w:t>
      </w:r>
      <w:r w:rsidR="00DF30B4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и распрострошася беззакония заблуждших,</w:t>
      </w:r>
      <w:r w:rsidR="00DF30B4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тогда, верою укрепляемии,</w:t>
      </w:r>
      <w:r w:rsidR="00DF30B4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не убоястеся убивающих тело</w:t>
      </w:r>
      <w:r w:rsidR="00DF30B4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души убити не могущих,</w:t>
      </w:r>
      <w:r w:rsidR="00DF30B4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но паче изостристе веры и любве мечи духовныя, обоюду острыя,</w:t>
      </w:r>
      <w:r w:rsidR="00DF30B4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и сими победисте всю силу вражию.</w:t>
      </w:r>
      <w:r w:rsidR="00DF30B4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Вси святии</w:t>
      </w:r>
      <w:r w:rsidRPr="00E51BC8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земли Удмурт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ския,</w:t>
      </w:r>
      <w:r w:rsidR="00DF30B4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="00DF30B4" w:rsidRPr="00455CA9">
        <w:rPr>
          <w:rFonts w:ascii="Times New Roman" w:hAnsi="Times New Roman" w:cs="Times New Roman"/>
          <w:sz w:val="32"/>
          <w:szCs w:val="32"/>
        </w:rPr>
        <w:t>//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молитеся о душах наших.</w:t>
      </w:r>
    </w:p>
    <w:p w:rsidR="006826F1" w:rsidRDefault="006826F1">
      <w:pPr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sz w:val="32"/>
          <w:szCs w:val="32"/>
          <w:lang w:eastAsia="zh-CN"/>
        </w:rPr>
        <w:br w:type="page"/>
      </w:r>
    </w:p>
    <w:p w:rsidR="00DF30B4" w:rsidRPr="00D137D6" w:rsidRDefault="00DF30B4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eastAsia="zh-CN"/>
        </w:rPr>
      </w:pPr>
      <w:r w:rsidRPr="00D137D6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eastAsia="zh-CN"/>
        </w:rPr>
        <w:lastRenderedPageBreak/>
        <w:t>Стихира, глас 8.</w:t>
      </w:r>
    </w:p>
    <w:p w:rsidR="00DF30B4" w:rsidRPr="00B17EDC" w:rsidRDefault="00DF30B4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eastAsia="zh-CN"/>
        </w:rPr>
      </w:pPr>
      <w:r w:rsidRPr="00D137D6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eastAsia="zh-CN"/>
        </w:rPr>
        <w:t xml:space="preserve">Подобен: </w:t>
      </w:r>
      <w:r w:rsidR="00B17EDC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eastAsia="zh-CN"/>
        </w:rPr>
        <w:t>«</w:t>
      </w:r>
      <w:r w:rsidRPr="00D137D6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eastAsia="zh-CN"/>
        </w:rPr>
        <w:t>Что вас наречем, святии</w:t>
      </w:r>
      <w:r w:rsidR="00B17EDC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eastAsia="zh-CN"/>
        </w:rPr>
        <w:t>…»</w:t>
      </w:r>
    </w:p>
    <w:p w:rsidR="00DF30B4" w:rsidRPr="00E51BC8" w:rsidRDefault="00DF30B4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DF30B4" w:rsidRPr="00467489" w:rsidRDefault="00DF30B4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 w:rsidRPr="00316DA6"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Ч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то вас ныне именуем, богомудрии</w:t>
      </w:r>
      <w:r w:rsidRPr="00E51BC8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Амвросие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, Викторе, Онисиме, Мефодие? / Камение, на них</w:t>
      </w:r>
      <w:r w:rsidRPr="00E51BC8">
        <w:rPr>
          <w:rFonts w:ascii="Times New Roman" w:eastAsia="Calibri" w:hAnsi="Times New Roman" w:cs="Times New Roman"/>
          <w:sz w:val="32"/>
          <w:szCs w:val="32"/>
          <w:lang w:eastAsia="zh-CN"/>
        </w:rPr>
        <w:t>же Господь Церковь Свою основа, / юже адовы враты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не одолеют. / Мирови светильницы на свещнице церковнем сияющия / и просвещающия</w:t>
      </w:r>
      <w:r w:rsidRPr="00E51BC8">
        <w:rPr>
          <w:rFonts w:ascii="Times New Roman" w:eastAsia="Calibri" w:hAnsi="Times New Roman" w:cs="Times New Roman"/>
          <w:sz w:val="32"/>
          <w:szCs w:val="32"/>
          <w:lang w:eastAsia="zh-CN"/>
        </w:rPr>
        <w:t>, прих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одящих к вам с</w:t>
      </w:r>
      <w:r w:rsidRPr="00E51BC8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в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ерою. / Соль земли, яко осоляете</w:t>
      </w:r>
      <w:r w:rsidRPr="00E51BC8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вся концы вселенныя познанием Бога Исти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ннаго: / вышних селений сожителие</w:t>
      </w:r>
      <w:r w:rsidRPr="00E51BC8">
        <w:rPr>
          <w:rFonts w:ascii="Times New Roman" w:eastAsia="Calibri" w:hAnsi="Times New Roman" w:cs="Times New Roman"/>
          <w:sz w:val="32"/>
          <w:szCs w:val="32"/>
          <w:lang w:eastAsia="zh-CN"/>
        </w:rPr>
        <w:t>, // моли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те</w:t>
      </w:r>
      <w:r w:rsidRPr="00E51BC8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спастися душам нашим.</w:t>
      </w:r>
    </w:p>
    <w:p w:rsidR="00DF30B4" w:rsidRPr="00316DA6" w:rsidRDefault="00DF30B4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DF30B4" w:rsidRPr="00D137D6" w:rsidRDefault="00DF30B4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eastAsia="zh-CN"/>
        </w:rPr>
      </w:pPr>
      <w:r w:rsidRPr="00D137D6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eastAsia="zh-CN"/>
        </w:rPr>
        <w:t>Слава, глас 6:</w:t>
      </w:r>
    </w:p>
    <w:p w:rsidR="00DF30B4" w:rsidRPr="00316DA6" w:rsidRDefault="00DF30B4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DF30B4" w:rsidRPr="00316DA6" w:rsidRDefault="00DF30B4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 w:rsidRPr="00467489"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Ц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еркве 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Русския славо / и земли Удмуртския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украшение,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святии сродницы наши: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вы, изгнание и лютая страдания мужественне претерпевше,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от тьмы века сего к незаходимому Свету прешли есте.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Ныне же, во славе Небесней пребывающе,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 w:rsidRPr="00467489">
        <w:rPr>
          <w:rFonts w:ascii="Times New Roman" w:eastAsia="Calibri" w:hAnsi="Times New Roman" w:cs="Times New Roman"/>
          <w:sz w:val="32"/>
          <w:szCs w:val="32"/>
          <w:lang w:eastAsia="zh-CN"/>
        </w:rPr>
        <w:t>/ молитеся о еже сохранитися нам в Православии/ и спастися душам нашим.</w:t>
      </w:r>
    </w:p>
    <w:p w:rsidR="00DF30B4" w:rsidRPr="00316DA6" w:rsidRDefault="00DF30B4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DF30B4" w:rsidRPr="00D137D6" w:rsidRDefault="00DF30B4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eastAsia="zh-CN"/>
        </w:rPr>
      </w:pPr>
      <w:r w:rsidRPr="00D137D6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eastAsia="zh-CN"/>
        </w:rPr>
        <w:t>И ныне, Богородичен воскресен.</w:t>
      </w:r>
    </w:p>
    <w:p w:rsidR="00027B68" w:rsidRPr="00316DA6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DF30B4" w:rsidRDefault="00027B68" w:rsidP="0026423A">
      <w:pPr>
        <w:spacing w:after="0"/>
        <w:jc w:val="center"/>
        <w:rPr>
          <w:rFonts w:ascii="Times New Roman" w:hAnsi="Times New Roman" w:cs="Times New Roman"/>
          <w:smallCaps/>
          <w:color w:val="FF0000"/>
          <w:sz w:val="32"/>
          <w:szCs w:val="32"/>
        </w:rPr>
      </w:pPr>
      <w:r w:rsidRPr="00DF30B4">
        <w:rPr>
          <w:rFonts w:ascii="Times New Roman" w:hAnsi="Times New Roman" w:cs="Times New Roman"/>
          <w:smallCaps/>
          <w:color w:val="FF0000"/>
          <w:sz w:val="32"/>
          <w:szCs w:val="32"/>
        </w:rPr>
        <w:t>Вход. Проки́мен дне. И чте́ния.</w:t>
      </w:r>
    </w:p>
    <w:p w:rsidR="00027B68" w:rsidRPr="00316DA6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D137D6" w:rsidRDefault="00027B68" w:rsidP="0026423A">
      <w:pPr>
        <w:spacing w:after="0"/>
        <w:jc w:val="center"/>
        <w:rPr>
          <w:rFonts w:ascii="Times New Roman" w:hAnsi="Times New Roman" w:cs="Times New Roman"/>
          <w:b/>
          <w:smallCaps/>
          <w:sz w:val="32"/>
          <w:szCs w:val="32"/>
        </w:rPr>
      </w:pPr>
      <w:r w:rsidRPr="00DF30B4">
        <w:rPr>
          <w:rFonts w:ascii="Times New Roman" w:hAnsi="Times New Roman" w:cs="Times New Roman"/>
          <w:b/>
          <w:smallCaps/>
          <w:color w:val="FF0000"/>
          <w:sz w:val="32"/>
          <w:szCs w:val="32"/>
        </w:rPr>
        <w:t>П</w:t>
      </w:r>
      <w:r w:rsidRPr="00D137D6">
        <w:rPr>
          <w:rFonts w:ascii="Times New Roman" w:hAnsi="Times New Roman" w:cs="Times New Roman"/>
          <w:b/>
          <w:smallCaps/>
          <w:sz w:val="32"/>
          <w:szCs w:val="32"/>
        </w:rPr>
        <w:t>роро́чества Иса́иина чте́ние (глава́ 49):</w:t>
      </w:r>
    </w:p>
    <w:p w:rsidR="00027B68" w:rsidRPr="00455CA9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455CA9" w:rsidRDefault="00027B68" w:rsidP="0026423A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16DA6">
        <w:rPr>
          <w:rFonts w:ascii="Times New Roman" w:hAnsi="Times New Roman" w:cs="Times New Roman"/>
          <w:color w:val="FF0000"/>
          <w:sz w:val="32"/>
          <w:szCs w:val="32"/>
        </w:rPr>
        <w:t>Т</w:t>
      </w:r>
      <w:r w:rsidRPr="00455CA9">
        <w:rPr>
          <w:rFonts w:ascii="Times New Roman" w:hAnsi="Times New Roman" w:cs="Times New Roman"/>
          <w:sz w:val="32"/>
          <w:szCs w:val="32"/>
        </w:rPr>
        <w:t>а́ко глаго́лет Госпо́дь: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во вре́мя прия́тное послу́шах тя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в день спасе́ния помого́х тебе́.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созда́х тя и дах тя в заве́т язы́ков,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е́же устро́ити зе́млю и насле́дити насле́дие пусты́ни.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Глаго́люща су́щим во у́зах: изыди́те!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су́щим во тьме: откры́йтеся!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На всех путе́х пасти́ся бу́дут,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на всех стезя́х па́жить их.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Не вза́лчут, ниже́ вжа́ждут,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ниже́ порази́т их зной, ниже́ со́лнце,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но Ми́луяй их уте́шит я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сквозе́ исто́чники вод проведе́т я.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положу́ вся́кую го́ру в путь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 xml:space="preserve">/ и </w:t>
      </w:r>
      <w:r w:rsidRPr="00455CA9">
        <w:rPr>
          <w:rFonts w:ascii="Times New Roman" w:hAnsi="Times New Roman" w:cs="Times New Roman"/>
          <w:sz w:val="32"/>
          <w:szCs w:val="32"/>
        </w:rPr>
        <w:lastRenderedPageBreak/>
        <w:t>вся́кую стезю́ в па́ству их.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Се си́и издале́ча прии́дут,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си́и от се́вера и мо́ря, ини́и же от земли́ Пе́рсския.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Да веселя́тся Небеса́, и ра́дуется земля́,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да отры́гнут го́ры весе́лие и хо́лми пра́вду,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я́ко поми́лова Бог лю́ди Своя́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смире́нныя люде́й уте́ши.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Рече́ же Сио́н: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оста́ви мя Госпо́дь, и Бог забы́ мя.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Еда́ забу́дет жена́ отроча́ свое́?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Или́ не поми́лует изча́дия чре́ва своего́?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А́ще ли же и сих забу́дет жена́,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но Аз не забу́ду тебе́,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— глаго́лет Госпо́дь.</w:t>
      </w:r>
    </w:p>
    <w:p w:rsidR="00027B68" w:rsidRPr="00455CA9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55CA9" w:rsidRDefault="00027B68" w:rsidP="0026423A">
      <w:pPr>
        <w:spacing w:after="0"/>
        <w:jc w:val="center"/>
        <w:rPr>
          <w:rFonts w:ascii="Times New Roman" w:hAnsi="Times New Roman" w:cs="Times New Roman"/>
          <w:b/>
          <w:smallCaps/>
          <w:sz w:val="32"/>
          <w:szCs w:val="32"/>
        </w:rPr>
      </w:pPr>
      <w:r w:rsidRPr="00D137D6">
        <w:rPr>
          <w:rFonts w:ascii="Times New Roman" w:hAnsi="Times New Roman" w:cs="Times New Roman"/>
          <w:b/>
          <w:smallCaps/>
          <w:color w:val="FF0000"/>
          <w:sz w:val="32"/>
          <w:szCs w:val="32"/>
        </w:rPr>
        <w:t>П</w:t>
      </w:r>
      <w:r w:rsidRPr="00455CA9">
        <w:rPr>
          <w:rFonts w:ascii="Times New Roman" w:hAnsi="Times New Roman" w:cs="Times New Roman"/>
          <w:b/>
          <w:smallCaps/>
          <w:sz w:val="32"/>
          <w:szCs w:val="32"/>
        </w:rPr>
        <w:t>рему́дрости Ии</w:t>
      </w:r>
      <w:r w:rsidR="00455CA9">
        <w:rPr>
          <w:rFonts w:ascii="Times New Roman" w:hAnsi="Times New Roman" w:cs="Times New Roman"/>
          <w:b/>
          <w:smallCaps/>
          <w:sz w:val="32"/>
          <w:szCs w:val="32"/>
        </w:rPr>
        <w:t>су́са, сы́на Сира́хова, чте́ние</w:t>
      </w:r>
    </w:p>
    <w:p w:rsidR="00027B68" w:rsidRPr="00455CA9" w:rsidRDefault="00027B68" w:rsidP="0026423A">
      <w:pPr>
        <w:spacing w:after="0"/>
        <w:jc w:val="center"/>
        <w:rPr>
          <w:rFonts w:ascii="Times New Roman" w:hAnsi="Times New Roman" w:cs="Times New Roman"/>
          <w:b/>
          <w:smallCaps/>
          <w:sz w:val="32"/>
          <w:szCs w:val="32"/>
        </w:rPr>
      </w:pPr>
      <w:r w:rsidRPr="00455CA9">
        <w:rPr>
          <w:rFonts w:ascii="Times New Roman" w:hAnsi="Times New Roman" w:cs="Times New Roman"/>
          <w:b/>
          <w:smallCaps/>
          <w:sz w:val="32"/>
          <w:szCs w:val="32"/>
        </w:rPr>
        <w:t>(глава́ 44):</w:t>
      </w:r>
    </w:p>
    <w:p w:rsidR="00027B68" w:rsidRPr="00455CA9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455CA9" w:rsidRDefault="00027B68" w:rsidP="0026423A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16DA6">
        <w:rPr>
          <w:rFonts w:ascii="Times New Roman" w:hAnsi="Times New Roman" w:cs="Times New Roman"/>
          <w:color w:val="FF0000"/>
          <w:sz w:val="32"/>
          <w:szCs w:val="32"/>
        </w:rPr>
        <w:t>В</w:t>
      </w:r>
      <w:r w:rsidRPr="00455CA9">
        <w:rPr>
          <w:rFonts w:ascii="Times New Roman" w:hAnsi="Times New Roman" w:cs="Times New Roman"/>
          <w:sz w:val="32"/>
          <w:szCs w:val="32"/>
        </w:rPr>
        <w:t>осхва́лим у́бо му́жи сла́вны и отцы́ на́ша в бытии́.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Мно́гу сла́ву созда́ Госпо́дь в них вели́чием Свои́м от ве́ка.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Госпо́дствующе во ца́рствиих свои́х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му́жие имени́ти си́лою, сове́тующе ра́зумом свои́м,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провеща́вшии во проро́чествах;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старе́йшины люди́й в сове́тех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в ра́зуме писа́ния люди́й.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Прему́драя словеса́ в наказа́нии их;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и́щуще гла́са мусики́йска и пове́дающе по́вести во писа́ниих, му́жие бога́тии, обдарова́ни кре́постию,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ми́рно живу́ще в жили́щих свои́х.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Вси си́и в ро́дех просла́влени бы́ша,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во днех их похвала́.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Суть от них, и́же оста́виша и́мя, е́же пове́дати хвалы́.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суть, и́хже несть па́мяти, и погибо́ша, я́ко не су́щии,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бы́ша я́ко не бы́вше, и ча́да их по них.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Но си́и му́жие ми́лостивии,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и́хже пра́вды не забве́ны бы́ша,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с се́менем их пребу́дет до́брое насле́дие,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изча́дия их в заве́тех.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Оста́ся се́мя их и ча́да их по них,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до ве́ка пребу́дет се́мя их,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сла́ва их не потреби́тся.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Телеса́ их в ми́ре погребе́на бы́ша,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а имена́ их живу́т в ро́ды.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Прему́дрость их пове́дят лю́дие,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похвалу́ их испове́сть Це́рковь.</w:t>
      </w:r>
    </w:p>
    <w:p w:rsidR="00B17EDC" w:rsidRDefault="00B17E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027B68" w:rsidRPr="001A13CA" w:rsidRDefault="00027B68" w:rsidP="0026423A">
      <w:pPr>
        <w:spacing w:after="0"/>
        <w:jc w:val="center"/>
        <w:rPr>
          <w:rFonts w:ascii="Times New Roman" w:hAnsi="Times New Roman" w:cs="Times New Roman"/>
          <w:b/>
          <w:smallCaps/>
          <w:sz w:val="32"/>
          <w:szCs w:val="32"/>
        </w:rPr>
      </w:pPr>
      <w:r w:rsidRPr="00D137D6">
        <w:rPr>
          <w:rFonts w:ascii="Times New Roman" w:hAnsi="Times New Roman" w:cs="Times New Roman"/>
          <w:b/>
          <w:smallCaps/>
          <w:color w:val="FF0000"/>
          <w:sz w:val="32"/>
          <w:szCs w:val="32"/>
        </w:rPr>
        <w:lastRenderedPageBreak/>
        <w:t>П</w:t>
      </w:r>
      <w:r w:rsidRPr="001A13CA">
        <w:rPr>
          <w:rFonts w:ascii="Times New Roman" w:hAnsi="Times New Roman" w:cs="Times New Roman"/>
          <w:b/>
          <w:smallCaps/>
          <w:sz w:val="32"/>
          <w:szCs w:val="32"/>
        </w:rPr>
        <w:t>рему́дрости Соломо́новы чте́ние (глава́ 3):</w:t>
      </w:r>
    </w:p>
    <w:p w:rsidR="00027B68" w:rsidRPr="00455CA9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455CA9" w:rsidRDefault="00027B68" w:rsidP="0026423A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16DA6">
        <w:rPr>
          <w:rFonts w:ascii="Times New Roman" w:hAnsi="Times New Roman" w:cs="Times New Roman"/>
          <w:color w:val="FF0000"/>
          <w:sz w:val="32"/>
          <w:szCs w:val="32"/>
        </w:rPr>
        <w:t>П</w:t>
      </w:r>
      <w:r w:rsidRPr="00455CA9">
        <w:rPr>
          <w:rFonts w:ascii="Times New Roman" w:hAnsi="Times New Roman" w:cs="Times New Roman"/>
          <w:sz w:val="32"/>
          <w:szCs w:val="32"/>
        </w:rPr>
        <w:t>ра́ведных ду́ши в руце́ Бо́жией,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не прико́снется их му́ка.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Непщева́ни бы́ша во очесе́х безу́мных умре́ти,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вмени́ся озлобле́ние исхо́д их.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е́же от нас ше́ствие сокруше́ние, они́ же суть в ми́ре.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И́бо пред лице́м челове́ческим а́ще и му́ку прии́мут,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упова́ние их безсме́ртия испо́лнено.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вма́ле нака́зани бы́вше,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вели́кими благоде́тельствовани бу́дут,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я́ко Бог искуси́ я и обре́те их досто́йны Себе́.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Я́ко зла́то в горни́ле искуси́ их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я́ко всепло́дие же́ртвенное прия́т я.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во вре́мя посеще́ния их возсия́ют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и, я́ко и́скры по сте́блию, потеку́т.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Су́дят язы́ком и облада́ют людьми́,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воцари́тся Госпо́дь в них во ве́ки.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Наде́ющиися Нань разуме́ют и́стину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ве́рнии в любви́ пребу́дут Ему́.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Я́ко благода́ть и ми́лость в преподо́бных Его́,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посеще́ние во избра́нных Его́.</w:t>
      </w:r>
    </w:p>
    <w:p w:rsidR="00027B68" w:rsidRPr="00455CA9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3727E4" w:rsidRDefault="00027B68" w:rsidP="0026423A">
      <w:pPr>
        <w:spacing w:after="0"/>
        <w:jc w:val="center"/>
        <w:rPr>
          <w:rFonts w:ascii="Times New Roman" w:hAnsi="Times New Roman" w:cs="Times New Roman"/>
          <w:b/>
          <w:smallCaps/>
          <w:color w:val="FF0000"/>
          <w:sz w:val="32"/>
          <w:szCs w:val="32"/>
        </w:rPr>
      </w:pPr>
      <w:r w:rsidRPr="003727E4">
        <w:rPr>
          <w:rFonts w:ascii="Times New Roman" w:hAnsi="Times New Roman" w:cs="Times New Roman"/>
          <w:b/>
          <w:smallCaps/>
          <w:color w:val="FF0000"/>
          <w:sz w:val="32"/>
          <w:szCs w:val="32"/>
        </w:rPr>
        <w:t>Н</w:t>
      </w:r>
      <w:r w:rsidRPr="003727E4">
        <w:rPr>
          <w:rFonts w:ascii="Times New Roman" w:hAnsi="Times New Roman" w:cs="Times New Roman"/>
          <w:b/>
          <w:smallCaps/>
          <w:sz w:val="32"/>
          <w:szCs w:val="32"/>
        </w:rPr>
        <w:t>а лити́и стихи́ры</w:t>
      </w:r>
      <w:r w:rsidRPr="003727E4">
        <w:rPr>
          <w:rFonts w:ascii="Times New Roman" w:hAnsi="Times New Roman" w:cs="Times New Roman"/>
          <w:b/>
          <w:smallCaps/>
          <w:color w:val="FF0000"/>
          <w:sz w:val="32"/>
          <w:szCs w:val="32"/>
        </w:rPr>
        <w:t>, глас 1:</w:t>
      </w:r>
    </w:p>
    <w:p w:rsidR="00027B68" w:rsidRPr="00455CA9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455CA9" w:rsidRDefault="00027B68" w:rsidP="0026423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16DA6">
        <w:rPr>
          <w:rFonts w:ascii="Times New Roman" w:hAnsi="Times New Roman" w:cs="Times New Roman"/>
          <w:color w:val="FF0000"/>
          <w:sz w:val="32"/>
          <w:szCs w:val="32"/>
        </w:rPr>
        <w:t>С</w:t>
      </w:r>
      <w:r w:rsidRPr="00455CA9">
        <w:rPr>
          <w:rFonts w:ascii="Times New Roman" w:hAnsi="Times New Roman" w:cs="Times New Roman"/>
          <w:sz w:val="32"/>
          <w:szCs w:val="32"/>
        </w:rPr>
        <w:t>ы́нове ве́ка сего́ а́ще и глаго́лют: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прииди́те, отста́вим вся пра́здники Бо́жия от земли́,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но Ца́рство Госпо́дне и еще́ держа́вствовати и́мать,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де́рзость враго́в Це́ркве Христо́вы отража́юще.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Те́мже, настоя́щее торжество́ све́тло пра́зднующе,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Еди́ному Царю́ и Бо́гу на́шему возопии́м: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</w:t>
      </w:r>
      <w:r w:rsidR="00A32D32" w:rsidRPr="00455CA9">
        <w:rPr>
          <w:rFonts w:ascii="Times New Roman" w:hAnsi="Times New Roman" w:cs="Times New Roman"/>
          <w:sz w:val="32"/>
          <w:szCs w:val="32"/>
        </w:rPr>
        <w:t xml:space="preserve"> сла́ва Тебе́, зе́млю нашу</w:t>
      </w:r>
      <w:r w:rsidRPr="00455CA9">
        <w:rPr>
          <w:rFonts w:ascii="Times New Roman" w:hAnsi="Times New Roman" w:cs="Times New Roman"/>
          <w:sz w:val="32"/>
          <w:szCs w:val="32"/>
        </w:rPr>
        <w:t xml:space="preserve"> освяти́вшему,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сла́ва Тебе́, святы́я в ней просла́вльшему,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// сла́ва Тебе́, и ны́не ве́рным кре́пость да́рующему.</w:t>
      </w:r>
    </w:p>
    <w:p w:rsidR="00027B68" w:rsidRPr="00455CA9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455CA9" w:rsidRDefault="00027B68" w:rsidP="0026423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16DA6">
        <w:rPr>
          <w:rFonts w:ascii="Times New Roman" w:hAnsi="Times New Roman" w:cs="Times New Roman"/>
          <w:color w:val="FF0000"/>
          <w:sz w:val="32"/>
          <w:szCs w:val="32"/>
        </w:rPr>
        <w:t>П</w:t>
      </w:r>
      <w:r w:rsidRPr="00455CA9">
        <w:rPr>
          <w:rFonts w:ascii="Times New Roman" w:hAnsi="Times New Roman" w:cs="Times New Roman"/>
          <w:sz w:val="32"/>
          <w:szCs w:val="32"/>
        </w:rPr>
        <w:t>рииди́те, празднолю́бцы,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</w:t>
      </w:r>
      <w:r w:rsidR="00A32D32" w:rsidRPr="00455CA9">
        <w:rPr>
          <w:rFonts w:ascii="Times New Roman" w:hAnsi="Times New Roman" w:cs="Times New Roman"/>
          <w:sz w:val="32"/>
          <w:szCs w:val="32"/>
        </w:rPr>
        <w:t xml:space="preserve"> воспои́м святи́телей удм</w:t>
      </w:r>
      <w:r w:rsidR="00DF27C2" w:rsidRPr="00455CA9">
        <w:rPr>
          <w:rFonts w:ascii="Times New Roman" w:hAnsi="Times New Roman" w:cs="Times New Roman"/>
          <w:sz w:val="32"/>
          <w:szCs w:val="32"/>
        </w:rPr>
        <w:t>у́</w:t>
      </w:r>
      <w:r w:rsidR="00A32D32" w:rsidRPr="00455CA9">
        <w:rPr>
          <w:rFonts w:ascii="Times New Roman" w:hAnsi="Times New Roman" w:cs="Times New Roman"/>
          <w:sz w:val="32"/>
          <w:szCs w:val="32"/>
        </w:rPr>
        <w:t>ртския достоблаже́нныя</w:t>
      </w:r>
      <w:r w:rsidRPr="00455CA9">
        <w:rPr>
          <w:rFonts w:ascii="Times New Roman" w:hAnsi="Times New Roman" w:cs="Times New Roman"/>
          <w:sz w:val="32"/>
          <w:szCs w:val="32"/>
        </w:rPr>
        <w:t>,</w:t>
      </w:r>
      <w:r w:rsidR="00DF7A13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 xml:space="preserve">/ до́блестию испове́дания </w:t>
      </w:r>
      <w:r w:rsidR="00FD0D7E" w:rsidRPr="00455CA9">
        <w:rPr>
          <w:rFonts w:ascii="Times New Roman" w:hAnsi="Times New Roman" w:cs="Times New Roman"/>
          <w:sz w:val="32"/>
          <w:szCs w:val="32"/>
        </w:rPr>
        <w:t>своего́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="00FD0D7E" w:rsidRPr="00455CA9">
        <w:rPr>
          <w:rFonts w:ascii="Times New Roman" w:hAnsi="Times New Roman" w:cs="Times New Roman"/>
          <w:sz w:val="32"/>
          <w:szCs w:val="32"/>
        </w:rPr>
        <w:t>/ Це́рковь Христову просла́вившия</w:t>
      </w:r>
      <w:r w:rsidRPr="00455CA9">
        <w:rPr>
          <w:rFonts w:ascii="Times New Roman" w:hAnsi="Times New Roman" w:cs="Times New Roman"/>
          <w:sz w:val="32"/>
          <w:szCs w:val="32"/>
        </w:rPr>
        <w:t>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ны́не в со</w:t>
      </w:r>
      <w:r w:rsidR="00FD0D7E" w:rsidRPr="00455CA9">
        <w:rPr>
          <w:rFonts w:ascii="Times New Roman" w:hAnsi="Times New Roman" w:cs="Times New Roman"/>
          <w:sz w:val="32"/>
          <w:szCs w:val="32"/>
        </w:rPr>
        <w:t>́нме святы́х Бо́га воспева́ющих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="00FD0D7E" w:rsidRPr="00455CA9">
        <w:rPr>
          <w:rFonts w:ascii="Times New Roman" w:hAnsi="Times New Roman" w:cs="Times New Roman"/>
          <w:sz w:val="32"/>
          <w:szCs w:val="32"/>
        </w:rPr>
        <w:t>// и моля́щихся</w:t>
      </w:r>
      <w:r w:rsidRPr="00455CA9">
        <w:rPr>
          <w:rFonts w:ascii="Times New Roman" w:hAnsi="Times New Roman" w:cs="Times New Roman"/>
          <w:sz w:val="32"/>
          <w:szCs w:val="32"/>
        </w:rPr>
        <w:t xml:space="preserve"> о душа́х на́ших.</w:t>
      </w:r>
    </w:p>
    <w:p w:rsidR="00B17EDC" w:rsidRDefault="00B17E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027B68" w:rsidRPr="003727E4" w:rsidRDefault="00027B68" w:rsidP="0026423A">
      <w:pPr>
        <w:spacing w:after="0"/>
        <w:jc w:val="center"/>
        <w:rPr>
          <w:rFonts w:ascii="Times New Roman" w:hAnsi="Times New Roman" w:cs="Times New Roman"/>
          <w:b/>
          <w:smallCaps/>
          <w:color w:val="FF0000"/>
          <w:sz w:val="32"/>
          <w:szCs w:val="32"/>
        </w:rPr>
      </w:pPr>
      <w:r w:rsidRPr="003727E4">
        <w:rPr>
          <w:rFonts w:ascii="Times New Roman" w:hAnsi="Times New Roman" w:cs="Times New Roman"/>
          <w:b/>
          <w:smallCaps/>
          <w:color w:val="FF0000"/>
          <w:sz w:val="32"/>
          <w:szCs w:val="32"/>
        </w:rPr>
        <w:lastRenderedPageBreak/>
        <w:t>Сла́ва, глас 8:</w:t>
      </w:r>
    </w:p>
    <w:p w:rsidR="00027B68" w:rsidRPr="00455CA9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455CA9" w:rsidRDefault="00027B68" w:rsidP="0026423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16DA6">
        <w:rPr>
          <w:rFonts w:ascii="Times New Roman" w:hAnsi="Times New Roman" w:cs="Times New Roman"/>
          <w:color w:val="FF0000"/>
          <w:sz w:val="32"/>
          <w:szCs w:val="32"/>
        </w:rPr>
        <w:t>М</w:t>
      </w:r>
      <w:r w:rsidRPr="00455CA9">
        <w:rPr>
          <w:rFonts w:ascii="Times New Roman" w:hAnsi="Times New Roman" w:cs="Times New Roman"/>
          <w:sz w:val="32"/>
          <w:szCs w:val="32"/>
        </w:rPr>
        <w:t>ужа́йся, Це́рковь Христо́ва,</w:t>
      </w:r>
      <w:r w:rsidR="001A13CA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держа́вствуй над всу́е борю́щими!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Христо́ви бо дру́зи о тебе́ пеку́тся,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предстоя́ще, и обстоя́ще,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// и́хже о́бщий пра́здник ны́не соверша́еши све́тло.</w:t>
      </w:r>
    </w:p>
    <w:p w:rsidR="00027B68" w:rsidRPr="00455CA9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3727E4" w:rsidRDefault="00027B68" w:rsidP="0026423A">
      <w:pPr>
        <w:spacing w:after="0"/>
        <w:jc w:val="center"/>
        <w:rPr>
          <w:rFonts w:ascii="Times New Roman" w:hAnsi="Times New Roman" w:cs="Times New Roman"/>
          <w:b/>
          <w:smallCaps/>
          <w:color w:val="FF0000"/>
          <w:sz w:val="32"/>
          <w:szCs w:val="32"/>
        </w:rPr>
      </w:pPr>
      <w:r w:rsidRPr="003727E4">
        <w:rPr>
          <w:rFonts w:ascii="Times New Roman" w:hAnsi="Times New Roman" w:cs="Times New Roman"/>
          <w:b/>
          <w:smallCaps/>
          <w:color w:val="FF0000"/>
          <w:sz w:val="32"/>
          <w:szCs w:val="32"/>
        </w:rPr>
        <w:t>И ны́не, Богоро́дичен, глас то́йже:</w:t>
      </w:r>
    </w:p>
    <w:p w:rsidR="00027B68" w:rsidRPr="00455CA9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455CA9" w:rsidRDefault="00027B68" w:rsidP="0026423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16DA6">
        <w:rPr>
          <w:rFonts w:ascii="Times New Roman" w:hAnsi="Times New Roman" w:cs="Times New Roman"/>
          <w:color w:val="FF0000"/>
          <w:sz w:val="32"/>
          <w:szCs w:val="32"/>
        </w:rPr>
        <w:t>В</w:t>
      </w:r>
      <w:r w:rsidRPr="00455CA9">
        <w:rPr>
          <w:rFonts w:ascii="Times New Roman" w:hAnsi="Times New Roman" w:cs="Times New Roman"/>
          <w:sz w:val="32"/>
          <w:szCs w:val="32"/>
        </w:rPr>
        <w:t>лады́чице, приими́ моли́твы святы́х сро́дников на́</w:t>
      </w:r>
      <w:r w:rsidR="00FD0D7E" w:rsidRPr="00455CA9">
        <w:rPr>
          <w:rFonts w:ascii="Times New Roman" w:hAnsi="Times New Roman" w:cs="Times New Roman"/>
          <w:sz w:val="32"/>
          <w:szCs w:val="32"/>
        </w:rPr>
        <w:t>ших</w:t>
      </w:r>
      <w:r w:rsidR="003727E4" w:rsidRPr="003727E4">
        <w:rPr>
          <w:rFonts w:ascii="Times New Roman" w:hAnsi="Times New Roman" w:cs="Times New Roman"/>
          <w:sz w:val="32"/>
          <w:szCs w:val="32"/>
        </w:rPr>
        <w:t xml:space="preserve"> </w:t>
      </w:r>
      <w:r w:rsidR="00FD0D7E" w:rsidRPr="00455CA9">
        <w:rPr>
          <w:rFonts w:ascii="Times New Roman" w:hAnsi="Times New Roman" w:cs="Times New Roman"/>
          <w:sz w:val="32"/>
          <w:szCs w:val="32"/>
        </w:rPr>
        <w:t>/ и изба́ви зе́млю Удм</w:t>
      </w:r>
      <w:r w:rsidR="00DF27C2" w:rsidRPr="00455CA9">
        <w:rPr>
          <w:rFonts w:ascii="Times New Roman" w:hAnsi="Times New Roman" w:cs="Times New Roman"/>
          <w:sz w:val="32"/>
          <w:szCs w:val="32"/>
        </w:rPr>
        <w:t>у́</w:t>
      </w:r>
      <w:r w:rsidR="00FD0D7E" w:rsidRPr="00455CA9">
        <w:rPr>
          <w:rFonts w:ascii="Times New Roman" w:hAnsi="Times New Roman" w:cs="Times New Roman"/>
          <w:sz w:val="32"/>
          <w:szCs w:val="32"/>
        </w:rPr>
        <w:t>ртскую</w:t>
      </w:r>
      <w:r w:rsidR="003727E4" w:rsidRPr="00B17EDC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// от вся́кия ну́жды и печа́ли.</w:t>
      </w:r>
    </w:p>
    <w:p w:rsidR="001A13CA" w:rsidRDefault="001A13CA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3727E4" w:rsidRDefault="00027B68" w:rsidP="0026423A">
      <w:pPr>
        <w:spacing w:after="0"/>
        <w:jc w:val="center"/>
        <w:rPr>
          <w:rFonts w:ascii="Times New Roman" w:hAnsi="Times New Roman" w:cs="Times New Roman"/>
          <w:b/>
          <w:smallCaps/>
          <w:color w:val="FF0000"/>
          <w:sz w:val="32"/>
          <w:szCs w:val="32"/>
        </w:rPr>
      </w:pPr>
      <w:r w:rsidRPr="003727E4">
        <w:rPr>
          <w:rFonts w:ascii="Times New Roman" w:hAnsi="Times New Roman" w:cs="Times New Roman"/>
          <w:b/>
          <w:smallCaps/>
          <w:color w:val="FF0000"/>
          <w:sz w:val="32"/>
          <w:szCs w:val="32"/>
        </w:rPr>
        <w:t>Тропа́рь, глас 4:</w:t>
      </w:r>
    </w:p>
    <w:p w:rsidR="00027B68" w:rsidRPr="00455CA9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455CA9" w:rsidRDefault="0060127C" w:rsidP="0026423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83E9D">
        <w:rPr>
          <w:rFonts w:ascii="Times New Roman" w:hAnsi="Times New Roman" w:cs="Times New Roman"/>
          <w:color w:val="FF0000"/>
          <w:sz w:val="32"/>
          <w:szCs w:val="32"/>
        </w:rPr>
        <w:t>Д</w:t>
      </w:r>
      <w:r w:rsidRPr="00455CA9">
        <w:rPr>
          <w:rFonts w:ascii="Times New Roman" w:hAnsi="Times New Roman" w:cs="Times New Roman"/>
          <w:sz w:val="32"/>
          <w:szCs w:val="32"/>
        </w:rPr>
        <w:t>несь лику́ет Це́рковь Удмуртск</w:t>
      </w:r>
      <w:r w:rsidR="00027B68" w:rsidRPr="00455CA9">
        <w:rPr>
          <w:rFonts w:ascii="Times New Roman" w:hAnsi="Times New Roman" w:cs="Times New Roman"/>
          <w:sz w:val="32"/>
          <w:szCs w:val="32"/>
        </w:rPr>
        <w:t>ая,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="00027B68" w:rsidRPr="00455CA9">
        <w:rPr>
          <w:rFonts w:ascii="Times New Roman" w:hAnsi="Times New Roman" w:cs="Times New Roman"/>
          <w:sz w:val="32"/>
          <w:szCs w:val="32"/>
        </w:rPr>
        <w:t>/ ветвь плодоно́сна дре́ва Росси́йския Це́ркве су́щи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="00027B68" w:rsidRPr="00455CA9">
        <w:rPr>
          <w:rFonts w:ascii="Times New Roman" w:hAnsi="Times New Roman" w:cs="Times New Roman"/>
          <w:sz w:val="32"/>
          <w:szCs w:val="32"/>
        </w:rPr>
        <w:t>/ и, я́ко плоды́ кра́сны Христу́ принося́щи,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="00027B68" w:rsidRPr="00455CA9">
        <w:rPr>
          <w:rFonts w:ascii="Times New Roman" w:hAnsi="Times New Roman" w:cs="Times New Roman"/>
          <w:sz w:val="32"/>
          <w:szCs w:val="32"/>
        </w:rPr>
        <w:t>/ святы́я своя́ прославля́ет.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="00027B68" w:rsidRPr="00455CA9">
        <w:rPr>
          <w:rFonts w:ascii="Times New Roman" w:hAnsi="Times New Roman" w:cs="Times New Roman"/>
          <w:sz w:val="32"/>
          <w:szCs w:val="32"/>
        </w:rPr>
        <w:t>/ Тех моли́твами, Го́споди, П</w:t>
      </w:r>
      <w:r w:rsidRPr="00455CA9">
        <w:rPr>
          <w:rFonts w:ascii="Times New Roman" w:hAnsi="Times New Roman" w:cs="Times New Roman"/>
          <w:sz w:val="32"/>
          <w:szCs w:val="32"/>
        </w:rPr>
        <w:t>равосла́вие в земли́ нашея</w:t>
      </w:r>
      <w:r w:rsidR="00027B68" w:rsidRPr="00455CA9">
        <w:rPr>
          <w:rFonts w:ascii="Times New Roman" w:hAnsi="Times New Roman" w:cs="Times New Roman"/>
          <w:sz w:val="32"/>
          <w:szCs w:val="32"/>
        </w:rPr>
        <w:t xml:space="preserve"> сохрани́,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="00027B68" w:rsidRPr="00455CA9">
        <w:rPr>
          <w:rFonts w:ascii="Times New Roman" w:hAnsi="Times New Roman" w:cs="Times New Roman"/>
          <w:sz w:val="32"/>
          <w:szCs w:val="32"/>
        </w:rPr>
        <w:t>/ па́ству от раско́лов и междоусо́бия изба́ви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="00027B68" w:rsidRPr="00455CA9">
        <w:rPr>
          <w:rFonts w:ascii="Times New Roman" w:hAnsi="Times New Roman" w:cs="Times New Roman"/>
          <w:sz w:val="32"/>
          <w:szCs w:val="32"/>
        </w:rPr>
        <w:t>/ и всем христолюби́вым лю́дем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="00027B68" w:rsidRPr="00455CA9">
        <w:rPr>
          <w:rFonts w:ascii="Times New Roman" w:hAnsi="Times New Roman" w:cs="Times New Roman"/>
          <w:sz w:val="32"/>
          <w:szCs w:val="32"/>
        </w:rPr>
        <w:t>// да́руй ве́лию ми́лость.</w:t>
      </w:r>
    </w:p>
    <w:p w:rsidR="00027B68" w:rsidRPr="00455CA9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B17EDC" w:rsidRDefault="00027B68" w:rsidP="0026423A">
      <w:pPr>
        <w:spacing w:after="0"/>
        <w:jc w:val="center"/>
        <w:rPr>
          <w:rFonts w:ascii="Times New Roman" w:hAnsi="Times New Roman" w:cs="Times New Roman"/>
          <w:b/>
          <w:smallCaps/>
          <w:color w:val="FF0000"/>
          <w:sz w:val="32"/>
          <w:szCs w:val="32"/>
        </w:rPr>
      </w:pPr>
      <w:r w:rsidRPr="00B17EDC">
        <w:rPr>
          <w:rFonts w:ascii="Times New Roman" w:hAnsi="Times New Roman" w:cs="Times New Roman"/>
          <w:b/>
          <w:smallCaps/>
          <w:color w:val="FF0000"/>
          <w:sz w:val="32"/>
          <w:szCs w:val="32"/>
        </w:rPr>
        <w:t>На у́трени</w:t>
      </w:r>
    </w:p>
    <w:p w:rsidR="001A13CA" w:rsidRPr="001A13CA" w:rsidRDefault="001A13CA" w:rsidP="0026423A">
      <w:pPr>
        <w:spacing w:after="0"/>
        <w:jc w:val="center"/>
        <w:rPr>
          <w:rFonts w:ascii="Times New Roman" w:hAnsi="Times New Roman" w:cs="Times New Roman"/>
          <w:smallCaps/>
          <w:sz w:val="32"/>
          <w:szCs w:val="32"/>
        </w:rPr>
      </w:pPr>
    </w:p>
    <w:p w:rsidR="001A13CA" w:rsidRPr="003727E4" w:rsidRDefault="00027B68" w:rsidP="0026423A">
      <w:pPr>
        <w:spacing w:after="0"/>
        <w:ind w:firstLine="708"/>
        <w:jc w:val="both"/>
        <w:rPr>
          <w:rFonts w:ascii="Times New Roman" w:hAnsi="Times New Roman" w:cs="Times New Roman"/>
          <w:smallCaps/>
          <w:color w:val="FF0000"/>
          <w:sz w:val="32"/>
          <w:szCs w:val="32"/>
        </w:rPr>
      </w:pPr>
      <w:r w:rsidRPr="003727E4">
        <w:rPr>
          <w:rFonts w:ascii="Times New Roman" w:hAnsi="Times New Roman" w:cs="Times New Roman"/>
          <w:smallCaps/>
          <w:color w:val="FF0000"/>
          <w:sz w:val="32"/>
          <w:szCs w:val="32"/>
        </w:rPr>
        <w:t>На Бог Госпо́дь: тр</w:t>
      </w:r>
      <w:r w:rsidR="001A13CA" w:rsidRPr="003727E4">
        <w:rPr>
          <w:rFonts w:ascii="Times New Roman" w:hAnsi="Times New Roman" w:cs="Times New Roman"/>
          <w:smallCaps/>
          <w:color w:val="FF0000"/>
          <w:sz w:val="32"/>
          <w:szCs w:val="32"/>
        </w:rPr>
        <w:t>опа́рь святы́х два́жды, глас 4.</w:t>
      </w:r>
    </w:p>
    <w:p w:rsidR="001A13CA" w:rsidRDefault="001A13CA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A13CA" w:rsidRPr="003727E4" w:rsidRDefault="00027B68" w:rsidP="0026423A">
      <w:pPr>
        <w:spacing w:after="0"/>
        <w:jc w:val="center"/>
        <w:rPr>
          <w:rFonts w:ascii="Times New Roman" w:hAnsi="Times New Roman" w:cs="Times New Roman"/>
          <w:b/>
          <w:smallCaps/>
          <w:color w:val="FF0000"/>
          <w:sz w:val="32"/>
          <w:szCs w:val="32"/>
        </w:rPr>
      </w:pPr>
      <w:r w:rsidRPr="003727E4">
        <w:rPr>
          <w:rFonts w:ascii="Times New Roman" w:hAnsi="Times New Roman" w:cs="Times New Roman"/>
          <w:b/>
          <w:smallCaps/>
          <w:color w:val="FF0000"/>
          <w:sz w:val="32"/>
          <w:szCs w:val="32"/>
        </w:rPr>
        <w:t>Сла́в</w:t>
      </w:r>
      <w:r w:rsidR="0060127C" w:rsidRPr="003727E4">
        <w:rPr>
          <w:rFonts w:ascii="Times New Roman" w:hAnsi="Times New Roman" w:cs="Times New Roman"/>
          <w:b/>
          <w:smallCaps/>
          <w:color w:val="FF0000"/>
          <w:sz w:val="32"/>
          <w:szCs w:val="32"/>
        </w:rPr>
        <w:t>а, и ны́не</w:t>
      </w:r>
      <w:r w:rsidR="001A13CA" w:rsidRPr="003727E4">
        <w:rPr>
          <w:rFonts w:ascii="Times New Roman" w:hAnsi="Times New Roman" w:cs="Times New Roman"/>
          <w:b/>
          <w:smallCaps/>
          <w:color w:val="FF0000"/>
          <w:sz w:val="32"/>
          <w:szCs w:val="32"/>
        </w:rPr>
        <w:t>:</w:t>
      </w:r>
    </w:p>
    <w:p w:rsidR="00B17EDC" w:rsidRDefault="00B17E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3727E4" w:rsidRDefault="001A13CA" w:rsidP="0026423A">
      <w:pPr>
        <w:spacing w:after="0"/>
        <w:jc w:val="center"/>
        <w:rPr>
          <w:rFonts w:ascii="Times New Roman" w:hAnsi="Times New Roman" w:cs="Times New Roman"/>
          <w:smallCaps/>
          <w:color w:val="FF0000"/>
          <w:sz w:val="32"/>
          <w:szCs w:val="32"/>
        </w:rPr>
      </w:pPr>
      <w:r w:rsidRPr="003727E4">
        <w:rPr>
          <w:rFonts w:ascii="Times New Roman" w:hAnsi="Times New Roman" w:cs="Times New Roman"/>
          <w:smallCaps/>
          <w:color w:val="FF0000"/>
          <w:sz w:val="32"/>
          <w:szCs w:val="32"/>
        </w:rPr>
        <w:lastRenderedPageBreak/>
        <w:t>Т</w:t>
      </w:r>
      <w:r w:rsidR="0060127C" w:rsidRPr="003727E4">
        <w:rPr>
          <w:rFonts w:ascii="Times New Roman" w:hAnsi="Times New Roman" w:cs="Times New Roman"/>
          <w:smallCaps/>
          <w:color w:val="FF0000"/>
          <w:sz w:val="32"/>
          <w:szCs w:val="32"/>
        </w:rPr>
        <w:t>ропа́рь Казанской</w:t>
      </w:r>
      <w:r w:rsidR="00027B68" w:rsidRPr="003727E4">
        <w:rPr>
          <w:rFonts w:ascii="Times New Roman" w:hAnsi="Times New Roman" w:cs="Times New Roman"/>
          <w:smallCaps/>
          <w:color w:val="FF0000"/>
          <w:sz w:val="32"/>
          <w:szCs w:val="32"/>
        </w:rPr>
        <w:t xml:space="preserve"> ико́н</w:t>
      </w:r>
      <w:r w:rsidR="003727E4">
        <w:rPr>
          <w:rFonts w:ascii="Times New Roman" w:hAnsi="Times New Roman" w:cs="Times New Roman"/>
          <w:smallCaps/>
          <w:color w:val="FF0000"/>
          <w:sz w:val="32"/>
          <w:szCs w:val="32"/>
        </w:rPr>
        <w:t>е Пресвяты́я Богоро́дицы,</w:t>
      </w:r>
    </w:p>
    <w:p w:rsidR="001A13CA" w:rsidRPr="003727E4" w:rsidRDefault="0060127C" w:rsidP="0026423A">
      <w:pPr>
        <w:spacing w:after="0"/>
        <w:jc w:val="center"/>
        <w:rPr>
          <w:rFonts w:ascii="Times New Roman" w:hAnsi="Times New Roman" w:cs="Times New Roman"/>
          <w:smallCaps/>
          <w:sz w:val="32"/>
          <w:szCs w:val="32"/>
        </w:rPr>
      </w:pPr>
      <w:r w:rsidRPr="003727E4">
        <w:rPr>
          <w:rFonts w:ascii="Times New Roman" w:hAnsi="Times New Roman" w:cs="Times New Roman"/>
          <w:smallCaps/>
          <w:color w:val="FF0000"/>
          <w:sz w:val="32"/>
          <w:szCs w:val="32"/>
        </w:rPr>
        <w:t>глас 4</w:t>
      </w:r>
      <w:r w:rsidR="006D4BC7" w:rsidRPr="003727E4">
        <w:rPr>
          <w:rFonts w:ascii="Times New Roman" w:hAnsi="Times New Roman" w:cs="Times New Roman"/>
          <w:smallCaps/>
          <w:color w:val="FF0000"/>
          <w:sz w:val="32"/>
          <w:szCs w:val="32"/>
        </w:rPr>
        <w:t>:</w:t>
      </w:r>
    </w:p>
    <w:p w:rsidR="001A13CA" w:rsidRDefault="001A13CA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0127C" w:rsidRPr="003727E4" w:rsidRDefault="003727E4" w:rsidP="0026423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83E9D">
        <w:rPr>
          <w:rFonts w:ascii="Times New Roman" w:hAnsi="Times New Roman" w:cs="Times New Roman"/>
          <w:color w:val="FF0000"/>
          <w:sz w:val="32"/>
          <w:szCs w:val="32"/>
        </w:rPr>
        <w:t>З</w:t>
      </w:r>
      <w:r w:rsidRPr="003727E4">
        <w:rPr>
          <w:rFonts w:ascii="Times New Roman" w:hAnsi="Times New Roman" w:cs="Times New Roman"/>
          <w:color w:val="2E2E2D"/>
          <w:sz w:val="32"/>
          <w:szCs w:val="32"/>
        </w:rPr>
        <w:t>асту́пнице усе́рдная, / Ма́ти Го́спода Вы́шняго, / за всех мо́лиши Сы́на Твоего́ Христа́ Бо́га на́шего, / и всем твори́ши спасти́ся, / в держа́вный Твой покро́в прибега́ющим. / Всех нас заступи́, о Госпоже́ Цари́це и Влады́чице, / и́же в напа́стех и в ско́рбех, и в боле́знех обремене́нных грехи́ мно́гими, / предстоя́щих и моля́щихся Тебе́ умиле́нною душе́ю / и сокруше́нным се́рдцем, / пред пречи́стым Твои́м о́бразом со слеза́ми, / и невозвра́тно наде́жду иму́щих на Тя, / избавле́ния</w:t>
      </w:r>
      <w:r w:rsidR="00883E9D">
        <w:rPr>
          <w:rFonts w:ascii="Times New Roman" w:hAnsi="Times New Roman" w:cs="Times New Roman"/>
          <w:color w:val="2E2E2D"/>
          <w:sz w:val="32"/>
          <w:szCs w:val="32"/>
        </w:rPr>
        <w:t xml:space="preserve"> </w:t>
      </w:r>
      <w:r w:rsidRPr="003727E4">
        <w:rPr>
          <w:rFonts w:ascii="Times New Roman" w:hAnsi="Times New Roman" w:cs="Times New Roman"/>
          <w:color w:val="2E2E2D"/>
          <w:sz w:val="32"/>
          <w:szCs w:val="32"/>
        </w:rPr>
        <w:t>всех зол,</w:t>
      </w:r>
      <w:r w:rsidR="00883E9D" w:rsidRPr="00883E9D">
        <w:rPr>
          <w:rFonts w:ascii="Times New Roman" w:hAnsi="Times New Roman" w:cs="Times New Roman"/>
          <w:color w:val="2E2E2D"/>
          <w:sz w:val="32"/>
          <w:szCs w:val="32"/>
        </w:rPr>
        <w:t xml:space="preserve"> </w:t>
      </w:r>
      <w:r w:rsidRPr="003727E4">
        <w:rPr>
          <w:rFonts w:ascii="Times New Roman" w:hAnsi="Times New Roman" w:cs="Times New Roman"/>
          <w:color w:val="2E2E2D"/>
          <w:sz w:val="32"/>
          <w:szCs w:val="32"/>
        </w:rPr>
        <w:t>/ всем поле́зная да́руй,</w:t>
      </w:r>
      <w:r w:rsidR="00883E9D" w:rsidRPr="00883E9D">
        <w:rPr>
          <w:rFonts w:ascii="Times New Roman" w:hAnsi="Times New Roman" w:cs="Times New Roman"/>
          <w:color w:val="2E2E2D"/>
          <w:sz w:val="32"/>
          <w:szCs w:val="32"/>
        </w:rPr>
        <w:t xml:space="preserve"> </w:t>
      </w:r>
      <w:r w:rsidRPr="003727E4">
        <w:rPr>
          <w:rFonts w:ascii="Times New Roman" w:hAnsi="Times New Roman" w:cs="Times New Roman"/>
          <w:color w:val="2E2E2D"/>
          <w:sz w:val="32"/>
          <w:szCs w:val="32"/>
        </w:rPr>
        <w:t>/ и вся спаси́, Богоро́дице Де́во: // Ты бо еси́ Боже́ственный покро́в рабо́м Твои́м.</w:t>
      </w:r>
    </w:p>
    <w:p w:rsidR="00883E9D" w:rsidRPr="00883E9D" w:rsidRDefault="00883E9D" w:rsidP="0026423A">
      <w:pPr>
        <w:spacing w:after="0"/>
        <w:jc w:val="center"/>
        <w:rPr>
          <w:rFonts w:ascii="Times New Roman" w:hAnsi="Times New Roman" w:cs="Times New Roman"/>
          <w:smallCaps/>
          <w:sz w:val="32"/>
          <w:szCs w:val="32"/>
        </w:rPr>
      </w:pPr>
    </w:p>
    <w:p w:rsidR="00027B68" w:rsidRPr="003727E4" w:rsidRDefault="00027B68" w:rsidP="0026423A">
      <w:pPr>
        <w:spacing w:after="0"/>
        <w:jc w:val="center"/>
        <w:rPr>
          <w:rFonts w:ascii="Times New Roman" w:hAnsi="Times New Roman" w:cs="Times New Roman"/>
          <w:smallCaps/>
          <w:color w:val="FF0000"/>
          <w:sz w:val="32"/>
          <w:szCs w:val="32"/>
        </w:rPr>
      </w:pPr>
      <w:r w:rsidRPr="003727E4">
        <w:rPr>
          <w:rFonts w:ascii="Times New Roman" w:hAnsi="Times New Roman" w:cs="Times New Roman"/>
          <w:smallCaps/>
          <w:color w:val="FF0000"/>
          <w:sz w:val="32"/>
          <w:szCs w:val="32"/>
        </w:rPr>
        <w:t>По 1-м стихосло́вии седа́лен, глас 2:</w:t>
      </w:r>
    </w:p>
    <w:p w:rsidR="00027B68" w:rsidRPr="00455CA9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455CA9" w:rsidRDefault="0060127C" w:rsidP="0026423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16DA6">
        <w:rPr>
          <w:rFonts w:ascii="Times New Roman" w:hAnsi="Times New Roman" w:cs="Times New Roman"/>
          <w:color w:val="FF0000"/>
          <w:sz w:val="32"/>
          <w:szCs w:val="32"/>
        </w:rPr>
        <w:t>С</w:t>
      </w:r>
      <w:r w:rsidRPr="00455CA9">
        <w:rPr>
          <w:rFonts w:ascii="Times New Roman" w:hAnsi="Times New Roman" w:cs="Times New Roman"/>
          <w:sz w:val="32"/>
          <w:szCs w:val="32"/>
        </w:rPr>
        <w:t>обо́ре святы́х Удм</w:t>
      </w:r>
      <w:r w:rsidR="00DF27C2" w:rsidRPr="00455CA9">
        <w:rPr>
          <w:rFonts w:ascii="Times New Roman" w:hAnsi="Times New Roman" w:cs="Times New Roman"/>
          <w:sz w:val="32"/>
          <w:szCs w:val="32"/>
        </w:rPr>
        <w:t>у́</w:t>
      </w:r>
      <w:r w:rsidRPr="00455CA9">
        <w:rPr>
          <w:rFonts w:ascii="Times New Roman" w:hAnsi="Times New Roman" w:cs="Times New Roman"/>
          <w:sz w:val="32"/>
          <w:szCs w:val="32"/>
        </w:rPr>
        <w:t>ртских</w:t>
      </w:r>
      <w:r w:rsidR="00027B68" w:rsidRPr="00455CA9">
        <w:rPr>
          <w:rFonts w:ascii="Times New Roman" w:hAnsi="Times New Roman" w:cs="Times New Roman"/>
          <w:sz w:val="32"/>
          <w:szCs w:val="32"/>
        </w:rPr>
        <w:t>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="00027B68" w:rsidRPr="00455CA9">
        <w:rPr>
          <w:rFonts w:ascii="Times New Roman" w:hAnsi="Times New Roman" w:cs="Times New Roman"/>
          <w:sz w:val="32"/>
          <w:szCs w:val="32"/>
        </w:rPr>
        <w:t>/ по́лче боже́ственный,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="00027B68" w:rsidRPr="00455CA9">
        <w:rPr>
          <w:rFonts w:ascii="Times New Roman" w:hAnsi="Times New Roman" w:cs="Times New Roman"/>
          <w:sz w:val="32"/>
          <w:szCs w:val="32"/>
        </w:rPr>
        <w:t>/ моли́теся ко Го́споду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="00027B68" w:rsidRPr="00455CA9">
        <w:rPr>
          <w:rFonts w:ascii="Times New Roman" w:hAnsi="Times New Roman" w:cs="Times New Roman"/>
          <w:sz w:val="32"/>
          <w:szCs w:val="32"/>
        </w:rPr>
        <w:t>/ о земне́м Оте́честве ва́шем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="00027B68" w:rsidRPr="00455CA9">
        <w:rPr>
          <w:rFonts w:ascii="Times New Roman" w:hAnsi="Times New Roman" w:cs="Times New Roman"/>
          <w:sz w:val="32"/>
          <w:szCs w:val="32"/>
        </w:rPr>
        <w:t>/ и о почита́ющих вас любо́вию.</w:t>
      </w:r>
    </w:p>
    <w:p w:rsidR="00027B68" w:rsidRPr="00455CA9" w:rsidRDefault="00027B68" w:rsidP="0026423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27B68" w:rsidRPr="00B17EDC" w:rsidRDefault="00027B68" w:rsidP="0026423A">
      <w:pPr>
        <w:spacing w:after="0"/>
        <w:jc w:val="center"/>
        <w:rPr>
          <w:rFonts w:ascii="Times New Roman" w:hAnsi="Times New Roman" w:cs="Times New Roman"/>
          <w:smallCaps/>
          <w:color w:val="FF0000"/>
          <w:sz w:val="32"/>
          <w:szCs w:val="32"/>
        </w:rPr>
      </w:pPr>
      <w:r w:rsidRPr="00B17EDC">
        <w:rPr>
          <w:rFonts w:ascii="Times New Roman" w:hAnsi="Times New Roman" w:cs="Times New Roman"/>
          <w:smallCaps/>
          <w:color w:val="FF0000"/>
          <w:sz w:val="32"/>
          <w:szCs w:val="32"/>
        </w:rPr>
        <w:t>По 2-м стихосло́вии седа́лен, глас 2:</w:t>
      </w:r>
    </w:p>
    <w:p w:rsidR="00027B68" w:rsidRPr="00455CA9" w:rsidRDefault="00027B68" w:rsidP="0026423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16DA6">
        <w:rPr>
          <w:rFonts w:ascii="Times New Roman" w:hAnsi="Times New Roman" w:cs="Times New Roman"/>
          <w:color w:val="FF0000"/>
          <w:sz w:val="32"/>
          <w:szCs w:val="32"/>
        </w:rPr>
        <w:t>Я́</w:t>
      </w:r>
      <w:r w:rsidRPr="00455CA9">
        <w:rPr>
          <w:rFonts w:ascii="Times New Roman" w:hAnsi="Times New Roman" w:cs="Times New Roman"/>
          <w:sz w:val="32"/>
          <w:szCs w:val="32"/>
        </w:rPr>
        <w:t>ко со́лнце све́тлое,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возсия́ честна́я п</w:t>
      </w:r>
      <w:r w:rsidR="0060127C" w:rsidRPr="00455CA9">
        <w:rPr>
          <w:rFonts w:ascii="Times New Roman" w:hAnsi="Times New Roman" w:cs="Times New Roman"/>
          <w:sz w:val="32"/>
          <w:szCs w:val="32"/>
        </w:rPr>
        <w:t>а́мять святы́х земли́ Удм</w:t>
      </w:r>
      <w:r w:rsidR="00DF27C2" w:rsidRPr="00455CA9">
        <w:rPr>
          <w:rFonts w:ascii="Times New Roman" w:hAnsi="Times New Roman" w:cs="Times New Roman"/>
          <w:sz w:val="32"/>
          <w:szCs w:val="32"/>
        </w:rPr>
        <w:t>у́</w:t>
      </w:r>
      <w:r w:rsidR="0060127C" w:rsidRPr="00455CA9">
        <w:rPr>
          <w:rFonts w:ascii="Times New Roman" w:hAnsi="Times New Roman" w:cs="Times New Roman"/>
          <w:sz w:val="32"/>
          <w:szCs w:val="32"/>
        </w:rPr>
        <w:t>ртския</w:t>
      </w:r>
      <w:r w:rsidRPr="00455CA9">
        <w:rPr>
          <w:rFonts w:ascii="Times New Roman" w:hAnsi="Times New Roman" w:cs="Times New Roman"/>
          <w:sz w:val="32"/>
          <w:szCs w:val="32"/>
        </w:rPr>
        <w:t>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освеща́ющи и согрева́ющи сердца́ на́ша,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па́че же призыва́ющи подража́ти житию́ их и ре́вности о ве́ре.</w:t>
      </w:r>
    </w:p>
    <w:p w:rsidR="001A13CA" w:rsidRDefault="001A13CA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883E9D" w:rsidRDefault="00027B68" w:rsidP="0026423A">
      <w:pPr>
        <w:spacing w:after="0"/>
        <w:jc w:val="center"/>
        <w:rPr>
          <w:rFonts w:ascii="Times New Roman" w:hAnsi="Times New Roman" w:cs="Times New Roman"/>
          <w:smallCaps/>
          <w:color w:val="FF0000"/>
          <w:sz w:val="32"/>
          <w:szCs w:val="32"/>
        </w:rPr>
      </w:pPr>
      <w:r w:rsidRPr="00883E9D">
        <w:rPr>
          <w:rFonts w:ascii="Times New Roman" w:hAnsi="Times New Roman" w:cs="Times New Roman"/>
          <w:smallCaps/>
          <w:color w:val="FF0000"/>
          <w:sz w:val="32"/>
          <w:szCs w:val="32"/>
        </w:rPr>
        <w:t>Велича́ние:</w:t>
      </w:r>
    </w:p>
    <w:p w:rsidR="00027B68" w:rsidRPr="00883E9D" w:rsidRDefault="00027B68" w:rsidP="0026423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83E9D">
        <w:rPr>
          <w:rFonts w:ascii="Times New Roman" w:hAnsi="Times New Roman" w:cs="Times New Roman"/>
          <w:color w:val="FF0000"/>
          <w:sz w:val="32"/>
          <w:szCs w:val="32"/>
        </w:rPr>
        <w:t>В</w:t>
      </w:r>
      <w:r w:rsidRPr="00883E9D">
        <w:rPr>
          <w:rFonts w:ascii="Times New Roman" w:hAnsi="Times New Roman" w:cs="Times New Roman"/>
          <w:sz w:val="32"/>
          <w:szCs w:val="32"/>
        </w:rPr>
        <w:t>елича́ем вас,</w:t>
      </w:r>
      <w:r w:rsidR="00DF27C2" w:rsidRPr="00883E9D">
        <w:rPr>
          <w:rFonts w:ascii="Times New Roman" w:hAnsi="Times New Roman" w:cs="Times New Roman"/>
          <w:sz w:val="32"/>
          <w:szCs w:val="32"/>
        </w:rPr>
        <w:t xml:space="preserve"> </w:t>
      </w:r>
      <w:r w:rsidRPr="00883E9D">
        <w:rPr>
          <w:rFonts w:ascii="Times New Roman" w:hAnsi="Times New Roman" w:cs="Times New Roman"/>
          <w:sz w:val="32"/>
          <w:szCs w:val="32"/>
        </w:rPr>
        <w:t>/ свя</w:t>
      </w:r>
      <w:r w:rsidR="0060127C" w:rsidRPr="00883E9D">
        <w:rPr>
          <w:rFonts w:ascii="Times New Roman" w:hAnsi="Times New Roman" w:cs="Times New Roman"/>
          <w:sz w:val="32"/>
          <w:szCs w:val="32"/>
        </w:rPr>
        <w:t>ти́и земли́ Уд</w:t>
      </w:r>
      <w:r w:rsidR="00DF27C2" w:rsidRPr="00883E9D">
        <w:rPr>
          <w:rFonts w:ascii="Times New Roman" w:hAnsi="Times New Roman" w:cs="Times New Roman"/>
          <w:sz w:val="32"/>
          <w:szCs w:val="32"/>
        </w:rPr>
        <w:t>му́</w:t>
      </w:r>
      <w:r w:rsidR="0060127C" w:rsidRPr="00883E9D">
        <w:rPr>
          <w:rFonts w:ascii="Times New Roman" w:hAnsi="Times New Roman" w:cs="Times New Roman"/>
          <w:sz w:val="32"/>
          <w:szCs w:val="32"/>
        </w:rPr>
        <w:t>ртския</w:t>
      </w:r>
      <w:r w:rsidRPr="00883E9D">
        <w:rPr>
          <w:rFonts w:ascii="Times New Roman" w:hAnsi="Times New Roman" w:cs="Times New Roman"/>
          <w:sz w:val="32"/>
          <w:szCs w:val="32"/>
        </w:rPr>
        <w:t>,</w:t>
      </w:r>
      <w:r w:rsidR="00DF27C2" w:rsidRPr="00883E9D">
        <w:rPr>
          <w:rFonts w:ascii="Times New Roman" w:hAnsi="Times New Roman" w:cs="Times New Roman"/>
          <w:sz w:val="32"/>
          <w:szCs w:val="32"/>
        </w:rPr>
        <w:t xml:space="preserve"> </w:t>
      </w:r>
      <w:r w:rsidRPr="00883E9D">
        <w:rPr>
          <w:rFonts w:ascii="Times New Roman" w:hAnsi="Times New Roman" w:cs="Times New Roman"/>
          <w:sz w:val="32"/>
          <w:szCs w:val="32"/>
        </w:rPr>
        <w:t>/ и чтим святу́ю па́мять ва́шу,</w:t>
      </w:r>
      <w:r w:rsidR="00DF27C2" w:rsidRPr="00883E9D">
        <w:rPr>
          <w:rFonts w:ascii="Times New Roman" w:hAnsi="Times New Roman" w:cs="Times New Roman"/>
          <w:sz w:val="32"/>
          <w:szCs w:val="32"/>
        </w:rPr>
        <w:t xml:space="preserve"> </w:t>
      </w:r>
      <w:r w:rsidRPr="00883E9D">
        <w:rPr>
          <w:rFonts w:ascii="Times New Roman" w:hAnsi="Times New Roman" w:cs="Times New Roman"/>
          <w:sz w:val="32"/>
          <w:szCs w:val="32"/>
        </w:rPr>
        <w:t>/ вы бо мо́лите за нас</w:t>
      </w:r>
      <w:r w:rsidR="00DF27C2" w:rsidRPr="00883E9D">
        <w:rPr>
          <w:rFonts w:ascii="Times New Roman" w:hAnsi="Times New Roman" w:cs="Times New Roman"/>
          <w:sz w:val="32"/>
          <w:szCs w:val="32"/>
        </w:rPr>
        <w:t xml:space="preserve"> </w:t>
      </w:r>
      <w:r w:rsidRPr="00883E9D">
        <w:rPr>
          <w:rFonts w:ascii="Times New Roman" w:hAnsi="Times New Roman" w:cs="Times New Roman"/>
          <w:sz w:val="32"/>
          <w:szCs w:val="32"/>
        </w:rPr>
        <w:t>// Христа́, Бо́га на́шего.</w:t>
      </w:r>
    </w:p>
    <w:p w:rsidR="00027B68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83E9D" w:rsidRPr="00883E9D" w:rsidRDefault="00883E9D" w:rsidP="0026423A">
      <w:pPr>
        <w:spacing w:after="0"/>
        <w:ind w:firstLine="709"/>
        <w:jc w:val="center"/>
        <w:rPr>
          <w:rFonts w:ascii="Times New Roman" w:eastAsia="Calibri" w:hAnsi="Times New Roman" w:cs="Times New Roman"/>
          <w:smallCaps/>
          <w:color w:val="FF0000"/>
          <w:sz w:val="32"/>
          <w:szCs w:val="32"/>
          <w:shd w:val="clear" w:color="auto" w:fill="FFFFFF"/>
          <w:lang w:eastAsia="en-US"/>
        </w:rPr>
      </w:pPr>
      <w:r w:rsidRPr="00883E9D">
        <w:rPr>
          <w:rFonts w:ascii="Times New Roman" w:eastAsia="Calibri" w:hAnsi="Times New Roman" w:cs="Times New Roman"/>
          <w:smallCaps/>
          <w:color w:val="FF0000"/>
          <w:sz w:val="32"/>
          <w:szCs w:val="32"/>
          <w:shd w:val="clear" w:color="auto" w:fill="FFFFFF"/>
          <w:lang w:eastAsia="en-US"/>
        </w:rPr>
        <w:t>Псалом избранный: Бог нам Прибежище и Сила:</w:t>
      </w:r>
    </w:p>
    <w:p w:rsidR="00B17EDC" w:rsidRDefault="00B17E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027B68" w:rsidRPr="00883E9D" w:rsidRDefault="00027B68" w:rsidP="0026423A">
      <w:pPr>
        <w:spacing w:after="0"/>
        <w:jc w:val="center"/>
        <w:rPr>
          <w:rFonts w:ascii="Times New Roman" w:hAnsi="Times New Roman" w:cs="Times New Roman"/>
          <w:smallCaps/>
          <w:color w:val="FF0000"/>
          <w:sz w:val="32"/>
          <w:szCs w:val="32"/>
        </w:rPr>
      </w:pPr>
      <w:r w:rsidRPr="00883E9D">
        <w:rPr>
          <w:rFonts w:ascii="Times New Roman" w:hAnsi="Times New Roman" w:cs="Times New Roman"/>
          <w:smallCaps/>
          <w:color w:val="FF0000"/>
          <w:sz w:val="32"/>
          <w:szCs w:val="32"/>
        </w:rPr>
        <w:lastRenderedPageBreak/>
        <w:t>По полиеле́и седа́лен, глас 5:</w:t>
      </w:r>
    </w:p>
    <w:p w:rsidR="00027B68" w:rsidRPr="00455CA9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455CA9" w:rsidRDefault="00027B68" w:rsidP="0026423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16DA6">
        <w:rPr>
          <w:rFonts w:ascii="Times New Roman" w:hAnsi="Times New Roman" w:cs="Times New Roman"/>
          <w:color w:val="FF0000"/>
          <w:sz w:val="32"/>
          <w:szCs w:val="32"/>
        </w:rPr>
        <w:t>С</w:t>
      </w:r>
      <w:r w:rsidRPr="00455CA9">
        <w:rPr>
          <w:rFonts w:ascii="Times New Roman" w:hAnsi="Times New Roman" w:cs="Times New Roman"/>
          <w:sz w:val="32"/>
          <w:szCs w:val="32"/>
        </w:rPr>
        <w:t>ве́тло соверша́юще настоя́щее торжество́,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восхва́лим уго́</w:t>
      </w:r>
      <w:r w:rsidR="0060127C" w:rsidRPr="00455CA9">
        <w:rPr>
          <w:rFonts w:ascii="Times New Roman" w:hAnsi="Times New Roman" w:cs="Times New Roman"/>
          <w:sz w:val="32"/>
          <w:szCs w:val="32"/>
        </w:rPr>
        <w:t>дники Бо́жия,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="0060127C" w:rsidRPr="00455CA9">
        <w:rPr>
          <w:rFonts w:ascii="Times New Roman" w:hAnsi="Times New Roman" w:cs="Times New Roman"/>
          <w:sz w:val="32"/>
          <w:szCs w:val="32"/>
        </w:rPr>
        <w:t>/ зе́млю Удм</w:t>
      </w:r>
      <w:r w:rsidR="00DF27C2" w:rsidRPr="00455CA9">
        <w:rPr>
          <w:rFonts w:ascii="Times New Roman" w:hAnsi="Times New Roman" w:cs="Times New Roman"/>
          <w:sz w:val="32"/>
          <w:szCs w:val="32"/>
        </w:rPr>
        <w:t>у́</w:t>
      </w:r>
      <w:r w:rsidR="0060127C" w:rsidRPr="00455CA9">
        <w:rPr>
          <w:rFonts w:ascii="Times New Roman" w:hAnsi="Times New Roman" w:cs="Times New Roman"/>
          <w:sz w:val="32"/>
          <w:szCs w:val="32"/>
        </w:rPr>
        <w:t>ртскую</w:t>
      </w:r>
      <w:r w:rsidRPr="00455CA9">
        <w:rPr>
          <w:rFonts w:ascii="Times New Roman" w:hAnsi="Times New Roman" w:cs="Times New Roman"/>
          <w:sz w:val="32"/>
          <w:szCs w:val="32"/>
        </w:rPr>
        <w:t xml:space="preserve"> благове́стием ева́нгельским огласи́вшия,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ве́ру Правосла́вную в ней утверди́вшия,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ко Оте́честву Небе́сному путь нам указу́ющия.</w:t>
      </w:r>
    </w:p>
    <w:p w:rsidR="00027B68" w:rsidRPr="00455CA9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883E9D" w:rsidRDefault="00027B68" w:rsidP="0026423A">
      <w:pPr>
        <w:spacing w:after="0"/>
        <w:jc w:val="center"/>
        <w:rPr>
          <w:rFonts w:ascii="Times New Roman" w:hAnsi="Times New Roman" w:cs="Times New Roman"/>
          <w:smallCaps/>
          <w:color w:val="FF0000"/>
          <w:sz w:val="32"/>
          <w:szCs w:val="32"/>
        </w:rPr>
      </w:pPr>
      <w:r w:rsidRPr="00883E9D">
        <w:rPr>
          <w:rFonts w:ascii="Times New Roman" w:hAnsi="Times New Roman" w:cs="Times New Roman"/>
          <w:smallCaps/>
          <w:color w:val="FF0000"/>
          <w:sz w:val="32"/>
          <w:szCs w:val="32"/>
        </w:rPr>
        <w:t>Сла́ва, и ны́не, Богоро́дичен, глас то́йже:</w:t>
      </w:r>
    </w:p>
    <w:p w:rsidR="00027B68" w:rsidRPr="00455CA9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455CA9" w:rsidRDefault="00027B68" w:rsidP="0026423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16DA6">
        <w:rPr>
          <w:rFonts w:ascii="Times New Roman" w:hAnsi="Times New Roman" w:cs="Times New Roman"/>
          <w:color w:val="FF0000"/>
          <w:sz w:val="32"/>
          <w:szCs w:val="32"/>
        </w:rPr>
        <w:t>П</w:t>
      </w:r>
      <w:r w:rsidRPr="00455CA9">
        <w:rPr>
          <w:rFonts w:ascii="Times New Roman" w:hAnsi="Times New Roman" w:cs="Times New Roman"/>
          <w:sz w:val="32"/>
          <w:szCs w:val="32"/>
        </w:rPr>
        <w:t>речи́стая Богоро́дице Де́во,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поми́луй нас, прибега́ющих к Тебе́ с ве́рою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прося́щих те́плаго Твоего́ заступле́ния: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мо́жеши бо, я́ко Блага́я, всех спасти́ ма́терними Твои́ми моли́твами.</w:t>
      </w:r>
    </w:p>
    <w:p w:rsidR="00027B68" w:rsidRPr="00455CA9" w:rsidRDefault="00027B68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F27C2" w:rsidRPr="002E38E1" w:rsidRDefault="00027B68" w:rsidP="0026423A">
      <w:pPr>
        <w:spacing w:after="0"/>
        <w:jc w:val="center"/>
        <w:rPr>
          <w:rFonts w:ascii="Times New Roman" w:hAnsi="Times New Roman" w:cs="Times New Roman"/>
          <w:smallCaps/>
          <w:sz w:val="32"/>
          <w:szCs w:val="32"/>
        </w:rPr>
      </w:pPr>
      <w:r w:rsidRPr="00883E9D">
        <w:rPr>
          <w:rFonts w:ascii="Times New Roman" w:hAnsi="Times New Roman" w:cs="Times New Roman"/>
          <w:smallCaps/>
          <w:color w:val="FF0000"/>
          <w:sz w:val="32"/>
          <w:szCs w:val="32"/>
        </w:rPr>
        <w:t>Степе́нна</w:t>
      </w:r>
      <w:r w:rsidR="00DF27C2" w:rsidRPr="00883E9D">
        <w:rPr>
          <w:rFonts w:ascii="Times New Roman" w:hAnsi="Times New Roman" w:cs="Times New Roman"/>
          <w:smallCaps/>
          <w:color w:val="FF0000"/>
          <w:sz w:val="32"/>
          <w:szCs w:val="32"/>
        </w:rPr>
        <w:t xml:space="preserve"> гла́са.</w:t>
      </w:r>
    </w:p>
    <w:p w:rsidR="00DF27C2" w:rsidRPr="00455CA9" w:rsidRDefault="00DF27C2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F27C2" w:rsidRPr="002E38E1" w:rsidRDefault="00DF27C2" w:rsidP="0026423A">
      <w:pPr>
        <w:spacing w:after="0"/>
        <w:jc w:val="center"/>
        <w:rPr>
          <w:rFonts w:ascii="Times New Roman" w:hAnsi="Times New Roman" w:cs="Times New Roman"/>
          <w:smallCaps/>
          <w:sz w:val="32"/>
          <w:szCs w:val="32"/>
        </w:rPr>
      </w:pPr>
      <w:r w:rsidRPr="00883E9D">
        <w:rPr>
          <w:rFonts w:ascii="Times New Roman" w:hAnsi="Times New Roman" w:cs="Times New Roman"/>
          <w:smallCaps/>
          <w:color w:val="FF0000"/>
          <w:sz w:val="32"/>
          <w:szCs w:val="32"/>
        </w:rPr>
        <w:t>Проки́мен</w:t>
      </w:r>
      <w:r w:rsidR="00883E9D" w:rsidRPr="00883E9D">
        <w:rPr>
          <w:rFonts w:ascii="Times New Roman" w:hAnsi="Times New Roman" w:cs="Times New Roman"/>
          <w:smallCaps/>
          <w:color w:val="FF0000"/>
          <w:sz w:val="32"/>
          <w:szCs w:val="32"/>
        </w:rPr>
        <w:t xml:space="preserve"> </w:t>
      </w:r>
      <w:r w:rsidR="00883E9D">
        <w:rPr>
          <w:rFonts w:ascii="Times New Roman" w:hAnsi="Times New Roman" w:cs="Times New Roman"/>
          <w:smallCaps/>
          <w:color w:val="FF0000"/>
          <w:sz w:val="32"/>
          <w:szCs w:val="32"/>
        </w:rPr>
        <w:t>и</w:t>
      </w:r>
      <w:r w:rsidR="00883E9D" w:rsidRPr="00883E9D">
        <w:rPr>
          <w:rFonts w:ascii="Times New Roman" w:hAnsi="Times New Roman" w:cs="Times New Roman"/>
          <w:smallCaps/>
          <w:color w:val="FF0000"/>
          <w:sz w:val="32"/>
          <w:szCs w:val="32"/>
        </w:rPr>
        <w:t xml:space="preserve"> Ева́нгелие</w:t>
      </w:r>
      <w:r w:rsidR="00883E9D">
        <w:rPr>
          <w:rFonts w:ascii="Times New Roman" w:hAnsi="Times New Roman" w:cs="Times New Roman"/>
          <w:smallCaps/>
          <w:color w:val="FF0000"/>
          <w:sz w:val="32"/>
          <w:szCs w:val="32"/>
        </w:rPr>
        <w:t xml:space="preserve"> воскресны.</w:t>
      </w:r>
    </w:p>
    <w:p w:rsidR="00883E9D" w:rsidRPr="00883E9D" w:rsidRDefault="00883E9D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27B68" w:rsidRPr="002E38E1" w:rsidRDefault="00027B68" w:rsidP="0026423A">
      <w:pPr>
        <w:spacing w:after="0"/>
        <w:jc w:val="center"/>
        <w:rPr>
          <w:rFonts w:ascii="Times New Roman" w:hAnsi="Times New Roman" w:cs="Times New Roman"/>
          <w:smallCaps/>
          <w:sz w:val="32"/>
          <w:szCs w:val="32"/>
        </w:rPr>
      </w:pPr>
      <w:r w:rsidRPr="00883E9D">
        <w:rPr>
          <w:rFonts w:ascii="Times New Roman" w:hAnsi="Times New Roman" w:cs="Times New Roman"/>
          <w:smallCaps/>
          <w:color w:val="FF0000"/>
          <w:sz w:val="32"/>
          <w:szCs w:val="32"/>
        </w:rPr>
        <w:t>По 50-м псалме́ стихи́ра, глас 6:</w:t>
      </w:r>
    </w:p>
    <w:p w:rsidR="00027B68" w:rsidRPr="00455CA9" w:rsidRDefault="00027B68" w:rsidP="0026423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16DA6">
        <w:rPr>
          <w:rFonts w:ascii="Times New Roman" w:hAnsi="Times New Roman" w:cs="Times New Roman"/>
          <w:color w:val="FF0000"/>
          <w:sz w:val="32"/>
          <w:szCs w:val="32"/>
        </w:rPr>
        <w:t>Е</w:t>
      </w:r>
      <w:r w:rsidRPr="00455CA9">
        <w:rPr>
          <w:rFonts w:ascii="Times New Roman" w:hAnsi="Times New Roman" w:cs="Times New Roman"/>
          <w:sz w:val="32"/>
          <w:szCs w:val="32"/>
        </w:rPr>
        <w:t>желе́тнюю па́мять днесь святы́х земли́ на́шея соверша́юще,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досто́йно сия́ да ублажи́м.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Ти́и вои́стину путе́м Госпо́дним проидо́ша: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обнища́ша бо ду́хом, и обогати́шася,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кро́тцы бы́ша, и зе́млю кро́тких насле́доваша,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пла́каша, и уте́шишася,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ми́ловаша, и поми́ловани бы́ша,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чистоты́ се́рдца достиго́ша, и Бо́га узре́ша,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о ми́ре пеку́щеся, и боже́ственнаго сподо́бишася сыноположе́ния,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гони́ми бы́ша пра́вды ра́ди, и ны́не на Небесе́х ра́дуются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 и приле́жно мо́лятся Го́сподеви</w:t>
      </w:r>
      <w:r w:rsidR="00DF27C2" w:rsidRPr="00455CA9">
        <w:rPr>
          <w:rFonts w:ascii="Times New Roman" w:hAnsi="Times New Roman" w:cs="Times New Roman"/>
          <w:sz w:val="32"/>
          <w:szCs w:val="32"/>
        </w:rPr>
        <w:t xml:space="preserve"> </w:t>
      </w:r>
      <w:r w:rsidRPr="00455CA9">
        <w:rPr>
          <w:rFonts w:ascii="Times New Roman" w:hAnsi="Times New Roman" w:cs="Times New Roman"/>
          <w:sz w:val="32"/>
          <w:szCs w:val="32"/>
        </w:rPr>
        <w:t>// поми́ловатися душа́м на́шим.</w:t>
      </w:r>
    </w:p>
    <w:p w:rsidR="002D4C53" w:rsidRDefault="002D4C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F27C2" w:rsidRDefault="00DF27C2" w:rsidP="002642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E38E1" w:rsidRPr="002E38E1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sz w:val="32"/>
          <w:szCs w:val="32"/>
          <w:lang w:eastAsia="zh-CN"/>
        </w:rPr>
      </w:pPr>
      <w:r w:rsidRPr="002E38E1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t>Канон воскресный со ирмосом на 4, Богородицы на 2 и святых, на 8.</w:t>
      </w:r>
    </w:p>
    <w:p w:rsidR="002E38E1" w:rsidRPr="002E38E1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sz w:val="32"/>
          <w:szCs w:val="32"/>
          <w:lang w:eastAsia="zh-CN"/>
        </w:rPr>
      </w:pPr>
      <w:r w:rsidRPr="002E38E1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t>Канон святых, глас 8.</w:t>
      </w:r>
    </w:p>
    <w:p w:rsidR="002E38E1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</w:pPr>
      <w:r w:rsidRPr="002E38E1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t>Песнь 1</w:t>
      </w:r>
    </w:p>
    <w:p w:rsidR="002E38E1" w:rsidRP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 w:rsidRPr="002E38E1"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Ирмос:</w:t>
      </w:r>
      <w:r>
        <w:rPr>
          <w:rFonts w:ascii="Times New Roman" w:eastAsia="Calibri" w:hAnsi="Times New Roman" w:cs="Times New Roman"/>
          <w:i/>
          <w:sz w:val="32"/>
          <w:szCs w:val="32"/>
          <w:lang w:eastAsia="zh-CN"/>
        </w:rPr>
        <w:t xml:space="preserve"> </w:t>
      </w:r>
      <w:r w:rsidRPr="002E38E1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zh-CN"/>
        </w:rPr>
        <w:t>В</w:t>
      </w:r>
      <w:r w:rsidRPr="002E38E1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оду прошед, яко сушу, / и египетскаго зла избежав, / израильтянин вопияше: // Избавителю и Богу нашему поим.</w:t>
      </w:r>
    </w:p>
    <w:p w:rsidR="002E38E1" w:rsidRP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 xml:space="preserve">Припев: </w:t>
      </w:r>
      <w:r w:rsidRPr="002E38E1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zh-CN"/>
        </w:rPr>
        <w:t>В</w:t>
      </w:r>
      <w:r w:rsidRPr="002E38E1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си святии земли Удмуртския, молите Бога о нас.</w:t>
      </w:r>
    </w:p>
    <w:p w:rsidR="002E38E1" w:rsidRP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О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зари Господи сердце мое светом благодати Духа Твоего Святаго, да воспою святых земли Удмуртския и прославлю Твое Божество.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П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риидите, празднолюбцы, восхвалим Господа, дивнаго во святых Своих, волею и неволею преселившихся в землю нашу и светом любве Христовыя ю озаривших.</w:t>
      </w:r>
    </w:p>
    <w:p w:rsidR="002E38E1" w:rsidRP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Слава: Т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роице Святая, Единице Нераздельная, Триипостасная Сило и Славо, освятившая землю нашу подвигом и кровьми святых Твоих, непрестанно Тя славословящих, сподоби и нас Твоего Божественнаго сияния.</w:t>
      </w:r>
    </w:p>
    <w:p w:rsidR="002E38E1" w:rsidRP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Богородичен: Б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огородице Пречистая, Мати рода христианскаго, осени нас покровом Твоим, молитв </w:t>
      </w:r>
      <w:proofErr w:type="gramStart"/>
      <w:r>
        <w:rPr>
          <w:rFonts w:ascii="Times New Roman" w:eastAsia="Calibri" w:hAnsi="Times New Roman" w:cs="Times New Roman"/>
          <w:sz w:val="32"/>
          <w:szCs w:val="32"/>
          <w:lang w:eastAsia="zh-CN"/>
        </w:rPr>
        <w:t>ради святых земли</w:t>
      </w:r>
      <w:proofErr w:type="gramEnd"/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нашея, да избавимся от бед и скорбей.</w:t>
      </w:r>
    </w:p>
    <w:p w:rsidR="002E38E1" w:rsidRPr="002E38E1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2E38E1" w:rsidRPr="008C3355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sz w:val="32"/>
          <w:szCs w:val="32"/>
          <w:lang w:eastAsia="zh-CN"/>
        </w:rPr>
      </w:pPr>
      <w:r w:rsidRPr="002E38E1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t>Песнь 3</w:t>
      </w:r>
    </w:p>
    <w:p w:rsidR="002E38E1" w:rsidRP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  <w:lang w:eastAsia="zh-CN"/>
        </w:rPr>
      </w:pPr>
      <w:r w:rsidRPr="002E38E1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zh-CN"/>
        </w:rPr>
        <w:t>Ирмос:</w:t>
      </w:r>
      <w:r w:rsidRPr="002E38E1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2E38E1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zh-CN"/>
        </w:rPr>
        <w:t>Н</w:t>
      </w:r>
      <w:r w:rsidRPr="002E38E1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ебеснаго круга Верхотворче, Господи,</w:t>
      </w:r>
      <w:r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2E38E1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и Церкве Зиждителю,</w:t>
      </w:r>
      <w:r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2E38E1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Ты мене утверди в любви Твоей,</w:t>
      </w:r>
      <w:r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2E38E1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желаний краю, верных утверждение,</w:t>
      </w:r>
      <w:r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2E38E1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// Едине Человеколюбче.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Н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епорочное незлобие под нозе твои ветхаго прелести начальника простре и вся его тщетная умышления разруши. Темже ти, яко адаманту веры, вопием: радуйся, Амвросие богомудре.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lastRenderedPageBreak/>
        <w:t>У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мертвив плотския сласти воздержанием, огнь страстей росою Духа попалил еси, Викторе, и воду живу стяжа в сердце своем, </w:t>
      </w:r>
      <w:proofErr w:type="gramStart"/>
      <w:r>
        <w:rPr>
          <w:rFonts w:ascii="Times New Roman" w:eastAsia="Calibri" w:hAnsi="Times New Roman" w:cs="Times New Roman"/>
          <w:sz w:val="32"/>
          <w:szCs w:val="32"/>
          <w:lang w:eastAsia="zh-CN"/>
        </w:rPr>
        <w:t>в вечную жизнь</w:t>
      </w:r>
      <w:proofErr w:type="gramEnd"/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текущую и вопиющую присно: несть свят паче Тебе, Господи.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Слава: Б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олезньми и страдании вашими, святии священномученцы славнии, Бога прославили есте и ходатаи вернии о нас явилися есте. Сего ради с любовию к вам вопием: молитеся ко Господу о чтущих святую память вашу.</w:t>
      </w:r>
    </w:p>
    <w:p w:rsidR="002E38E1" w:rsidRP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Богородичен: П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ресвятая Дево, Мати Господа нашего, спаси и сохрани нас от дел скверных и темных, да светом благодати Божия озаримся и улучим спасение.</w:t>
      </w:r>
    </w:p>
    <w:p w:rsidR="002E38E1" w:rsidRPr="002E38E1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2E38E1" w:rsidRPr="008C3355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sz w:val="32"/>
          <w:szCs w:val="32"/>
          <w:lang w:eastAsia="zh-CN"/>
        </w:rPr>
      </w:pPr>
      <w:r w:rsidRPr="002E38E1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t>Кондак святых, глас 3:</w:t>
      </w:r>
    </w:p>
    <w:p w:rsidR="002E38E1" w:rsidRPr="002E38E1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2E38E1" w:rsidRP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Д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несь святии земли нашея / с нами предстоят в Церкви и невидимо за ны молятся Богу, / да избавит нас от враг видимых и невидимых, / от недуга и глада, и от всякаго зла </w:t>
      </w:r>
      <w:r w:rsidRPr="002E38E1">
        <w:rPr>
          <w:rFonts w:ascii="Times New Roman" w:eastAsia="Calibri" w:hAnsi="Times New Roman" w:cs="Times New Roman"/>
          <w:sz w:val="32"/>
          <w:szCs w:val="32"/>
          <w:lang w:eastAsia="zh-CN"/>
        </w:rPr>
        <w:t>/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/ и спасет души наша.</w:t>
      </w:r>
    </w:p>
    <w:p w:rsidR="002E38E1" w:rsidRPr="002E38E1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2E38E1" w:rsidRPr="008C3355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sz w:val="32"/>
          <w:szCs w:val="32"/>
          <w:lang w:eastAsia="zh-CN"/>
        </w:rPr>
      </w:pPr>
      <w:r w:rsidRPr="008C3355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t>Икос:</w:t>
      </w:r>
    </w:p>
    <w:p w:rsidR="002E38E1" w:rsidRPr="002E38E1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В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осприимше иго благое Христово на рамена своя, святии новомученицы и праведницы, востекосте к Небесному Иерусалиму, сего ради молите Христа о нас, вопиющих сице: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sz w:val="32"/>
          <w:szCs w:val="32"/>
          <w:lang w:eastAsia="zh-CN"/>
        </w:rPr>
        <w:t>Радуйтес</w:t>
      </w:r>
      <w:r w:rsidR="008C3355">
        <w:rPr>
          <w:rFonts w:ascii="Times New Roman" w:eastAsia="Calibri" w:hAnsi="Times New Roman" w:cs="Times New Roman"/>
          <w:sz w:val="32"/>
          <w:szCs w:val="32"/>
          <w:lang w:eastAsia="zh-CN"/>
        </w:rPr>
        <w:t>я, неусыпнии наши молитвенницы;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sz w:val="32"/>
          <w:szCs w:val="32"/>
          <w:lang w:eastAsia="zh-CN"/>
        </w:rPr>
        <w:t>радуйтеся, преч</w:t>
      </w:r>
      <w:r w:rsidR="008C3355">
        <w:rPr>
          <w:rFonts w:ascii="Times New Roman" w:eastAsia="Calibri" w:hAnsi="Times New Roman" w:cs="Times New Roman"/>
          <w:sz w:val="32"/>
          <w:szCs w:val="32"/>
          <w:lang w:eastAsia="zh-CN"/>
        </w:rPr>
        <w:t>уднии ходатаи о нас ко Господу.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sz w:val="32"/>
          <w:szCs w:val="32"/>
          <w:lang w:eastAsia="zh-CN"/>
        </w:rPr>
        <w:t>Радуйтеся, яко труды вашими вера Христова насаждается;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sz w:val="32"/>
          <w:szCs w:val="32"/>
          <w:lang w:eastAsia="zh-CN"/>
        </w:rPr>
        <w:t>радуйтеся, яко кровьми вашими Церковь утверждается.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Радуйтеся, яко </w:t>
      </w:r>
      <w:proofErr w:type="gramStart"/>
      <w:r>
        <w:rPr>
          <w:rFonts w:ascii="Times New Roman" w:eastAsia="Calibri" w:hAnsi="Times New Roman" w:cs="Times New Roman"/>
          <w:sz w:val="32"/>
          <w:szCs w:val="32"/>
          <w:lang w:eastAsia="zh-CN"/>
        </w:rPr>
        <w:t>со ангелы</w:t>
      </w:r>
      <w:proofErr w:type="gramEnd"/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Святей Троице предстоите;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sz w:val="32"/>
          <w:szCs w:val="32"/>
          <w:lang w:eastAsia="zh-CN"/>
        </w:rPr>
        <w:t>радуйтеся, яко с ними Трисвятую песнь Ей воспеваете.</w:t>
      </w:r>
    </w:p>
    <w:p w:rsidR="002E38E1" w:rsidRPr="008C3355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sz w:val="32"/>
          <w:szCs w:val="32"/>
          <w:lang w:eastAsia="zh-CN"/>
        </w:rPr>
        <w:t>Радуйтеся, яко Господь моли</w:t>
      </w:r>
      <w:r w:rsidR="008C3355">
        <w:rPr>
          <w:rFonts w:ascii="Times New Roman" w:eastAsia="Calibri" w:hAnsi="Times New Roman" w:cs="Times New Roman"/>
          <w:sz w:val="32"/>
          <w:szCs w:val="32"/>
          <w:lang w:eastAsia="zh-CN"/>
        </w:rPr>
        <w:t>твами вашими спасает души наша.</w:t>
      </w:r>
    </w:p>
    <w:p w:rsidR="002D4C53" w:rsidRDefault="002D4C53">
      <w:pPr>
        <w:rPr>
          <w:rFonts w:ascii="Times New Roman" w:eastAsia="Calibri" w:hAnsi="Times New Roman" w:cs="Times New Roman"/>
          <w:smallCaps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smallCaps/>
          <w:sz w:val="32"/>
          <w:szCs w:val="32"/>
          <w:lang w:eastAsia="zh-CN"/>
        </w:rPr>
        <w:br w:type="page"/>
      </w:r>
    </w:p>
    <w:p w:rsidR="002E38E1" w:rsidRPr="008C3355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sz w:val="32"/>
          <w:szCs w:val="32"/>
          <w:lang w:eastAsia="zh-CN"/>
        </w:rPr>
      </w:pPr>
      <w:r w:rsidRPr="008C3355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lastRenderedPageBreak/>
        <w:t>Седален святых, глас 2: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М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  <w:t>оление теплое ко Господу о нас принесите,</w:t>
      </w:r>
      <w:r w:rsidR="008C3355"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  <w:t>/ святии земли нашея,</w:t>
      </w:r>
      <w:r w:rsidR="008C3355"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  <w:t>/ яже кровьми и подвиги вашими освящена бысть,</w:t>
      </w:r>
      <w:r w:rsidR="008C3355"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  <w:t xml:space="preserve"> //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  <w:t xml:space="preserve"> во еже умирити мир и спасти души наша.</w:t>
      </w:r>
    </w:p>
    <w:p w:rsidR="002D4C53" w:rsidRDefault="002D4C53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2E38E1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</w:pPr>
      <w:r w:rsidRPr="008C3355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t>Слава, и ныне, Богородичен: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М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  <w:t>оление теплое и Стена необоримая,</w:t>
      </w:r>
      <w:r w:rsidR="008C3355"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  <w:t>/ милости Источниче, мирови Прибежище,</w:t>
      </w:r>
      <w:r w:rsidR="008C3355"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  <w:t>/ прилежно вопием Ти:</w:t>
      </w:r>
      <w:r w:rsidR="008C3355"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  <w:t>/ Богородице, Владычице, предвари,</w:t>
      </w:r>
      <w:r w:rsidR="008C3355"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  <w:t>/ и от бед избави нас,</w:t>
      </w:r>
      <w:r w:rsidR="008C3355"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  <w:t xml:space="preserve"> /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zh-CN"/>
        </w:rPr>
        <w:t>/ Едина вскоре Предстательствующая.</w:t>
      </w:r>
    </w:p>
    <w:p w:rsidR="008C3355" w:rsidRPr="008C3355" w:rsidRDefault="008C3355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2E38E1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</w:pPr>
      <w:r w:rsidRPr="008C3355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t>Песнь 4</w:t>
      </w:r>
    </w:p>
    <w:p w:rsidR="002E38E1" w:rsidRPr="008C3355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  <w:lang w:eastAsia="zh-CN"/>
        </w:rPr>
      </w:pPr>
      <w:r w:rsidRPr="008C3355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zh-CN"/>
        </w:rPr>
        <w:t>Ирмос: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8C3355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zh-CN"/>
        </w:rPr>
        <w:t>Т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ы моя крепость, Господи,</w:t>
      </w:r>
      <w:r w:rsid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Ты моя и сила,</w:t>
      </w:r>
      <w:r w:rsid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Ты мой Бог, Ты мое радование,</w:t>
      </w:r>
      <w:r w:rsid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не оставль недра Отча</w:t>
      </w:r>
      <w:r w:rsid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и нашу нищету посетив.</w:t>
      </w:r>
      <w:r w:rsid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Тем с пророком Аввакумом зову Ти:</w:t>
      </w:r>
      <w:r w:rsid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="008C3355"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//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силе Твоей слава, Человеколюбче.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З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де венчанный поношения и уничижения венцем, в кровех небесных славы Христовой сиянием озаряется: монахов начальника и верных наставника днесь славим Онисима небодостойнаго, вкупе Господа прославляюще.</w:t>
      </w:r>
    </w:p>
    <w:p w:rsidR="002E38E1" w:rsidRPr="008C3355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У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чителю доблий, священномучениче Мефодие, тьму века сего мужественне изобличивый, учителю добрый, сомолитвенниче Патриарха Тихона, Словом Божиим народы просветивый! Молися ко Господу, да Светом Христовым озаримся и покаянию научимся.</w:t>
      </w:r>
    </w:p>
    <w:p w:rsidR="002E38E1" w:rsidRPr="008C3355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Слава: Б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лагодетеля неусыпнаго и учителя неустанного, священномученика Николая прославим, братство трезвости во граде Воткинске устроившаго и мученичества венец со дщерью Варварою приемшаго. Молитеся ко Господу, угодницы </w:t>
      </w:r>
      <w:r w:rsidR="008C3355">
        <w:rPr>
          <w:rFonts w:ascii="Times New Roman" w:eastAsia="Calibri" w:hAnsi="Times New Roman" w:cs="Times New Roman"/>
          <w:sz w:val="32"/>
          <w:szCs w:val="32"/>
          <w:lang w:eastAsia="zh-CN"/>
        </w:rPr>
        <w:t>Христовы, спастися душам нашим.</w:t>
      </w:r>
    </w:p>
    <w:p w:rsidR="002E38E1" w:rsidRPr="008C3355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Богородичен: Д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ево Пречистая, Владычице Богородице, со святыми земли нашея молитвы принеси Сыну Твоему, длани пречистыя на Кресте распростершему, во еже собрати вся во едино, да братство во Христе пребывает.</w:t>
      </w:r>
    </w:p>
    <w:p w:rsidR="002E38E1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</w:pPr>
      <w:r w:rsidRPr="008C3355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lastRenderedPageBreak/>
        <w:t>Песнь 5</w:t>
      </w:r>
    </w:p>
    <w:p w:rsidR="002E38E1" w:rsidRPr="008C3355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  <w:lang w:eastAsia="zh-CN"/>
        </w:rPr>
      </w:pPr>
      <w:r w:rsidRPr="008C3355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zh-CN"/>
        </w:rPr>
        <w:t>Ирмос: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8C3355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zh-CN"/>
        </w:rPr>
        <w:t>В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скую мя отринул еси</w:t>
      </w:r>
      <w:r w:rsid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от лица Твоего, Свете Незаходимый,</w:t>
      </w:r>
      <w:r w:rsid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и покрыла мя есть чуждая тьма, окаяннаго,</w:t>
      </w:r>
      <w:r w:rsid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но обрати мя и к свету заповедей Твоих</w:t>
      </w:r>
      <w:r w:rsid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="008C3355"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пути моя направи, молюся.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Н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еленостно Господеви служа,</w:t>
      </w:r>
      <w:r w:rsidR="008C3355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/ ревностно окормлял еси паству твою, отче Анатолие,</w:t>
      </w:r>
      <w:r w:rsidR="008C3355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//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темже мученически за Христа пострадал еси.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В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идя врага злохитростнаго, на Церковь Христову ополчившагося,</w:t>
      </w:r>
      <w:r w:rsidR="008C3355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/ ревностне призывал еси паству твою хранити благочестие и веру Православную, отче Леониде.</w:t>
      </w:r>
      <w:r w:rsidR="008C3355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/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/ Сего ради в Небесных чертозех ныне упокоеваешися.</w:t>
      </w:r>
    </w:p>
    <w:p w:rsidR="002E38E1" w:rsidRPr="008C3355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Слава: С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обор мученик, земли нашея упование, в пениих прославим и ублажим: святителей Амвросия, Виктора, Онисима и Мефодия, свидетелей верных веры Православныя, со священномучениками Николаем и Анатолием, Михаилом и Леонидом, чашу страданий до конца испивших. Молитеся ко Господу, новомученицы славнии, даровати земли нашей мир и велию милость.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Богородичен: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Д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еву Чистую призовем, Владычицу Пресвятую, да поможет нам молитве теплей научитися и в любви Божией пребыти.</w:t>
      </w:r>
    </w:p>
    <w:p w:rsidR="002E38E1" w:rsidRPr="008C3355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i/>
          <w:smallCaps/>
          <w:sz w:val="32"/>
          <w:szCs w:val="32"/>
          <w:lang w:eastAsia="zh-CN"/>
        </w:rPr>
      </w:pPr>
      <w:r w:rsidRPr="008C3355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t>Песнь 6</w:t>
      </w:r>
    </w:p>
    <w:p w:rsidR="002E38E1" w:rsidRPr="008C3355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  <w:lang w:eastAsia="zh-CN"/>
        </w:rPr>
      </w:pPr>
      <w:r w:rsidRPr="008C3355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zh-CN"/>
        </w:rPr>
        <w:t>Ирмос: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8C3355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zh-CN"/>
        </w:rPr>
        <w:t>М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олитву пролию ко Господу</w:t>
      </w:r>
      <w:r w:rsid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и Тому возвещу печали моя,</w:t>
      </w:r>
      <w:r w:rsid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яко зол душа моя исполнися</w:t>
      </w:r>
      <w:r w:rsid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и живот мой аду приближися,</w:t>
      </w:r>
      <w:r w:rsid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и молюся, яко Иона:</w:t>
      </w:r>
      <w:r w:rsid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="008C3355"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//</w:t>
      </w:r>
      <w:r w:rsidRPr="008C3355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от тли, Боже, возведи мя.</w:t>
      </w:r>
    </w:p>
    <w:p w:rsidR="002E38E1" w:rsidRPr="00333057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С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вященномученика Михаила, раскола обличителя дерзновеннаго, восхвалим и подвиги священномученика Леонида, пастыря добраго словесных овец Христовых, во узилище северном преставльшагося, воспоим. Молитеся, святии, ко Господу, да сохраним веру Православную до скончания нашего.</w:t>
      </w:r>
    </w:p>
    <w:p w:rsidR="002E38E1" w:rsidRPr="00333057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lastRenderedPageBreak/>
        <w:t>С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корбьми тяжкими венцы мученическия улучисте, священномученицы Иоанне и Михаиле! Вы бо, вкупе службу Богови совершавше, вкупе и страдания за Христа претерпесте. Молитеся ко Господу, во еже сподобитися и нам Небесныя славы.</w:t>
      </w:r>
    </w:p>
    <w:p w:rsidR="002E38E1" w:rsidRPr="00333057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Слава: З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авистию диавола, священномученицы Алексие и Косьмо, на совете нечестивом осудистеся и во узилище нуждею сослани бысте, идеже, болезни, глад и мраз претерпевше, упокоение во Христе обрели есте. Молитеся ко Господу, победоносцы славнии, и нам помощию Христовою наветы вра</w:t>
      </w:r>
      <w:r w:rsidR="00333057">
        <w:rPr>
          <w:rFonts w:ascii="Times New Roman" w:eastAsia="Calibri" w:hAnsi="Times New Roman" w:cs="Times New Roman"/>
          <w:sz w:val="32"/>
          <w:szCs w:val="32"/>
          <w:lang w:eastAsia="zh-CN"/>
        </w:rPr>
        <w:t>г видимых и невидимых победити.</w:t>
      </w:r>
    </w:p>
    <w:p w:rsidR="002E38E1" w:rsidRPr="00333057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Богородичен: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С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тена необоримая и покров всемощный новомучеником явилася еси, Пресвятая Дево, темже Тя величаем.</w:t>
      </w:r>
    </w:p>
    <w:p w:rsidR="00333057" w:rsidRPr="00333057" w:rsidRDefault="00333057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2E38E1" w:rsidRPr="00333057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sz w:val="32"/>
          <w:szCs w:val="32"/>
          <w:lang w:eastAsia="zh-CN"/>
        </w:rPr>
      </w:pPr>
      <w:r w:rsidRPr="00333057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t>Кондак и икос воскресны:</w:t>
      </w:r>
    </w:p>
    <w:p w:rsidR="002D4C53" w:rsidRDefault="002D4C53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2E38E1" w:rsidRPr="00333057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sz w:val="32"/>
          <w:szCs w:val="32"/>
          <w:lang w:eastAsia="zh-CN"/>
        </w:rPr>
      </w:pPr>
      <w:r w:rsidRPr="00333057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t>Песнь 7</w:t>
      </w:r>
    </w:p>
    <w:p w:rsidR="002E38E1" w:rsidRPr="00333057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  <w:lang w:eastAsia="zh-CN"/>
        </w:rPr>
      </w:pPr>
      <w:r w:rsidRPr="00333057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zh-CN"/>
        </w:rPr>
        <w:t>Ирмос: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333057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zh-CN"/>
        </w:rPr>
        <w:t>О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т Иудеи дошедше, отроцы</w:t>
      </w:r>
      <w:r w:rsid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в Вавилоне иногда</w:t>
      </w:r>
      <w:r w:rsid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верою Тройческою пламень пещный попраша, поюще:</w:t>
      </w:r>
      <w:r w:rsid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="00333057"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//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отцев Боже, благословен еси.</w:t>
      </w:r>
    </w:p>
    <w:p w:rsidR="002E38E1" w:rsidRPr="00333057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Д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ерзновенно пред мучители веру во Христа Иисуса, яко истиннаго Бога, исповедав,</w:t>
      </w:r>
      <w:r w:rsidR="00333057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/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/ Того ради даже до смерти пострадал еси, священномучениче Николае.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Н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евесто Христова, мученице Варваро! Ты, усердне подвизавшаяся, добродетельми многими житие свое украсила ести и, смерть от безбожник невинно приемши, к Победителю смерти предстала еси, вопиюща: никтоже разлучит ны от любве Божия.</w:t>
      </w:r>
    </w:p>
    <w:p w:rsidR="002E38E1" w:rsidRPr="00333057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Слава: Ж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ертву живую и всесожжение Творцу себе самих приносяще, новомученицы славнии, воспевали есте: могущии, покаряйтеся, яко с нами Бог отцев земли нашея.</w:t>
      </w:r>
    </w:p>
    <w:p w:rsidR="002E38E1" w:rsidRPr="00333057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lastRenderedPageBreak/>
        <w:t>Богородичен: П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речистая Дево, Предстательнице наша, молим Тя: преложи печаль нашу на радость и належащия скорби избави.</w:t>
      </w:r>
    </w:p>
    <w:p w:rsidR="00333057" w:rsidRPr="00333057" w:rsidRDefault="00333057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2E38E1" w:rsidRPr="00333057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sz w:val="32"/>
          <w:szCs w:val="32"/>
          <w:lang w:eastAsia="zh-CN"/>
        </w:rPr>
      </w:pPr>
      <w:r w:rsidRPr="00333057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t>Песнь 8</w:t>
      </w:r>
    </w:p>
    <w:p w:rsidR="002E38E1" w:rsidRPr="00333057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 w:rsidRPr="00333057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zh-CN"/>
        </w:rPr>
        <w:t>Ирмос: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333057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zh-CN"/>
        </w:rPr>
        <w:t>С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едмерицею пещь</w:t>
      </w:r>
      <w:r w:rsid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халдейский мучитель</w:t>
      </w:r>
      <w:r w:rsid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Богочестивым неистовно разжже,</w:t>
      </w:r>
      <w:r w:rsid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силою же лучшею спасены, сия видев,</w:t>
      </w:r>
      <w:r w:rsid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Творцу и Избавителю вопияше:</w:t>
      </w:r>
      <w:r w:rsid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отроцы, благословите,</w:t>
      </w:r>
      <w:r w:rsid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священницы, воспойте,</w:t>
      </w:r>
      <w:r w:rsid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="00333057"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//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людие, превозносите во вся веки.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В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годину гонений окормлял еси люди отчаянныя,</w:t>
      </w:r>
      <w:r w:rsidR="00333057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/ словом Божиим тыя укрепляя, отче Иоанне.</w:t>
      </w:r>
      <w:r w:rsidR="00333057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/ Темже, яко пастырь истинный Церкве Христовы,</w:t>
      </w:r>
      <w:r w:rsidR="00333057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//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мученически пострадал еси.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sz w:val="32"/>
          <w:szCs w:val="32"/>
          <w:lang w:eastAsia="zh-CN"/>
        </w:rPr>
        <w:t>Терпя страдания,</w:t>
      </w:r>
      <w:r w:rsidR="00333057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/ не отреклся еси от веры Христовой, отче Леониде,</w:t>
      </w:r>
      <w:r w:rsidR="00333057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//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обаче даже до смерти верен Господеви пребыл еси.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 xml:space="preserve">Слава: 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Милостив пастырь и усерден молитвенник явился еси, отче Алексие,</w:t>
      </w:r>
      <w:r w:rsidR="00333057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/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/ сего ради и за веру Христову убиение приял еси.</w:t>
      </w:r>
    </w:p>
    <w:p w:rsidR="002E38E1" w:rsidRPr="00333057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Богородичен: О,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Всепетая Мати, Владычице Богородице, Споручнице грешных, молися купно со всеми святыми земли нашея, избавитися нам от бед и скорбей и избегнути мучения вечнаго.</w:t>
      </w:r>
    </w:p>
    <w:p w:rsidR="00333057" w:rsidRPr="00333057" w:rsidRDefault="00333057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2E38E1" w:rsidRPr="00333057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sz w:val="32"/>
          <w:szCs w:val="32"/>
          <w:lang w:eastAsia="zh-CN"/>
        </w:rPr>
      </w:pPr>
      <w:r w:rsidRPr="00333057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t>Песнь 9</w:t>
      </w:r>
    </w:p>
    <w:p w:rsidR="002E38E1" w:rsidRPr="00333057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  <w:lang w:eastAsia="zh-CN"/>
        </w:rPr>
      </w:pPr>
      <w:r w:rsidRPr="00333057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zh-CN"/>
        </w:rPr>
        <w:t>Ирмос: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333057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zh-CN"/>
        </w:rPr>
        <w:t>У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страшися всяк слух</w:t>
      </w:r>
      <w:r w:rsid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неизреченна Божия снизхождения,</w:t>
      </w:r>
      <w:r w:rsid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яко Вышний волею сниде даже и до плоти,</w:t>
      </w:r>
      <w:r w:rsid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 от девическаго чрева быв Человек.</w:t>
      </w:r>
      <w:r w:rsid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</w:t>
      </w:r>
      <w:r w:rsidR="00333057"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//</w:t>
      </w:r>
      <w:r w:rsidRPr="00333057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 Темже Пречистую Богородицу, вернии, величаем.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Х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ристови сораспялися есте, Тому последуя, яко звезды небесныя сияете богозарны лучи добродетелей испущающи. Единомудренно славящия вы поминайте, предстательствуя о пастве Удмуртстей.</w:t>
      </w:r>
    </w:p>
    <w:p w:rsidR="002E38E1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sz w:val="32"/>
          <w:szCs w:val="32"/>
          <w:lang w:eastAsia="zh-CN"/>
        </w:rPr>
        <w:lastRenderedPageBreak/>
        <w:t>Все мирское попечение поправшия, непрестанно Господеви служа и необинуяся нечестие обличая, явилися есте столпы веры непоколебимыя, молитеся еже воспевающих подвиг ваш укрепити во Православии.</w:t>
      </w:r>
    </w:p>
    <w:p w:rsidR="002E38E1" w:rsidRPr="00333057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Слава: О,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ангели земнии и человецы небеснии! Не забудите земное Отечество ваше и место, идеже страдания за Христа прияли есте. Молите Господа, да сподобит нас, сродников ваших, море житейское безпреткновенно прейти, Царствие Небесное улучити и купно с вами славословити Пречестное и Великолепое И</w:t>
      </w:r>
      <w:r w:rsidR="00333057">
        <w:rPr>
          <w:rFonts w:ascii="Times New Roman" w:eastAsia="Calibri" w:hAnsi="Times New Roman" w:cs="Times New Roman"/>
          <w:sz w:val="32"/>
          <w:szCs w:val="32"/>
          <w:lang w:eastAsia="zh-CN"/>
        </w:rPr>
        <w:t>мя, Отца и Сына и Святаго Духа.</w:t>
      </w:r>
    </w:p>
    <w:p w:rsidR="002E38E1" w:rsidRPr="00333057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Богородичен: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Д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ево Чистая, Мати Господа нашего, со всеми святыми земли нашея, моли Бога о нас.</w:t>
      </w:r>
    </w:p>
    <w:p w:rsidR="00333057" w:rsidRPr="00333057" w:rsidRDefault="00333057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2E38E1" w:rsidRPr="00333057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sz w:val="32"/>
          <w:szCs w:val="32"/>
          <w:lang w:eastAsia="zh-CN"/>
        </w:rPr>
      </w:pPr>
      <w:r w:rsidRPr="00333057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t>Ексапостиларий воскресен.</w:t>
      </w:r>
    </w:p>
    <w:p w:rsidR="00333057" w:rsidRPr="00333057" w:rsidRDefault="00333057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2E38E1" w:rsidRPr="00333057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sz w:val="32"/>
          <w:szCs w:val="32"/>
          <w:lang w:eastAsia="zh-CN"/>
        </w:rPr>
      </w:pPr>
      <w:r w:rsidRPr="00333057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t>Слава, святых, глас 1:</w:t>
      </w:r>
    </w:p>
    <w:p w:rsidR="00333057" w:rsidRPr="00333057" w:rsidRDefault="00333057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2E38E1" w:rsidRPr="00333057" w:rsidRDefault="002E38E1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Д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а знаменается на нас Свет Лица Твоего, Господи, Егоже святии Твои явиша нам, во еже просветити души наша.</w:t>
      </w:r>
    </w:p>
    <w:p w:rsidR="00333057" w:rsidRPr="00333057" w:rsidRDefault="00333057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2E38E1" w:rsidRPr="00333057" w:rsidRDefault="002E38E1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</w:pPr>
      <w:r w:rsidRPr="00333057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t>И ныне, Богородичен воскресный.</w:t>
      </w:r>
    </w:p>
    <w:p w:rsidR="00333057" w:rsidRDefault="00333057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</w:pPr>
      <w:r w:rsidRPr="00333057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t>На хвалитех стихиры воскресны 4, и святых 4, глас 8:</w:t>
      </w:r>
    </w:p>
    <w:p w:rsidR="00333057" w:rsidRPr="00333057" w:rsidRDefault="00333057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sz w:val="32"/>
          <w:szCs w:val="32"/>
          <w:lang w:eastAsia="zh-CN"/>
        </w:rPr>
      </w:pPr>
    </w:p>
    <w:p w:rsidR="00333057" w:rsidRPr="00333057" w:rsidRDefault="00333057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В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осхвалим Бога, дивнаго во святых Своих, / озарившаго землю Удмуртскую подвиги святых древних и новых, / имиже тьма греховная разгнася // и радость небесная всем даровася.</w:t>
      </w:r>
    </w:p>
    <w:p w:rsidR="00333057" w:rsidRPr="00333057" w:rsidRDefault="00333057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В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озславим Господа, призревшаго на люди Своя / и страданьми святых Своих всех нас благословившаго, / с нимиже Тому возопиим: // Всещедрый Боже наш, слава Тебе.</w:t>
      </w:r>
    </w:p>
    <w:p w:rsidR="00333057" w:rsidRPr="00333057" w:rsidRDefault="00333057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В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озвестим о Господе радость велию, / обрели бо есмы покровителей и защитников наших, / ихже молитвами сохрани, Господи, / Отечество наше земное // и утверди в Православии люди Своя.</w:t>
      </w:r>
    </w:p>
    <w:p w:rsidR="005D4E65" w:rsidRPr="005D4E65" w:rsidRDefault="005D4E65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sz w:val="32"/>
          <w:szCs w:val="32"/>
          <w:lang w:eastAsia="zh-CN"/>
        </w:rPr>
      </w:pPr>
    </w:p>
    <w:p w:rsidR="00333057" w:rsidRPr="005D4E65" w:rsidRDefault="00333057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mallCaps/>
          <w:sz w:val="32"/>
          <w:szCs w:val="32"/>
          <w:lang w:eastAsia="zh-CN"/>
        </w:rPr>
      </w:pPr>
      <w:r w:rsidRPr="0026423A">
        <w:rPr>
          <w:rFonts w:ascii="Times New Roman" w:eastAsia="Calibri" w:hAnsi="Times New Roman" w:cs="Times New Roman"/>
          <w:smallCaps/>
          <w:color w:val="FF0000"/>
          <w:sz w:val="32"/>
          <w:szCs w:val="32"/>
          <w:lang w:eastAsia="zh-CN"/>
        </w:rPr>
        <w:t>Слава, стихира евангельская.</w:t>
      </w:r>
    </w:p>
    <w:p w:rsidR="0026423A" w:rsidRPr="005D4E65" w:rsidRDefault="0026423A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333057" w:rsidRPr="005D4E65" w:rsidRDefault="00333057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И ныне, глас 2: П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реблагословенна еси, Богородице Дево:</w:t>
      </w:r>
    </w:p>
    <w:p w:rsidR="00333057" w:rsidRPr="005D4E65" w:rsidRDefault="00333057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333057" w:rsidRPr="005D4E65" w:rsidRDefault="00333057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b/>
          <w:smallCaps/>
          <w:sz w:val="32"/>
          <w:szCs w:val="32"/>
          <w:lang w:eastAsia="zh-CN"/>
        </w:rPr>
      </w:pPr>
      <w:r w:rsidRPr="0026423A">
        <w:rPr>
          <w:rFonts w:ascii="Times New Roman" w:eastAsia="Calibri" w:hAnsi="Times New Roman" w:cs="Times New Roman"/>
          <w:b/>
          <w:smallCaps/>
          <w:color w:val="FF0000"/>
          <w:sz w:val="32"/>
          <w:szCs w:val="32"/>
          <w:lang w:eastAsia="zh-CN"/>
        </w:rPr>
        <w:t>На Литургии</w:t>
      </w:r>
    </w:p>
    <w:p w:rsidR="0026423A" w:rsidRPr="005D4E65" w:rsidRDefault="0026423A" w:rsidP="0026423A">
      <w:pPr>
        <w:suppressAutoHyphens/>
        <w:spacing w:after="0"/>
        <w:jc w:val="center"/>
        <w:rPr>
          <w:rFonts w:ascii="Times New Roman" w:eastAsia="Calibri" w:hAnsi="Times New Roman" w:cs="Times New Roman"/>
          <w:b/>
          <w:smallCaps/>
          <w:sz w:val="32"/>
          <w:szCs w:val="32"/>
          <w:lang w:eastAsia="zh-CN"/>
        </w:rPr>
      </w:pPr>
    </w:p>
    <w:p w:rsidR="00333057" w:rsidRPr="005D4E65" w:rsidRDefault="00333057" w:rsidP="0026423A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Прокимен, Апостол, Евангелие и причастен воскресны гласа. И святых прокимен, глас 4: Д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ивен Бог во святых Своих, Бог Израилев. </w:t>
      </w: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Апостол к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Римляном, зачало 99.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Аллилуиа, глас 4: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В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оззваша праведнии, и Господь услыша их. </w:t>
      </w: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Стих: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М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ноги скорби праведным, и от всех их избавит я Господь. </w:t>
      </w:r>
      <w:r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  <w:t>Евангелие от Луки, зачало 106. Причастен: Р</w:t>
      </w:r>
      <w:r>
        <w:rPr>
          <w:rFonts w:ascii="Times New Roman" w:eastAsia="Calibri" w:hAnsi="Times New Roman" w:cs="Times New Roman"/>
          <w:sz w:val="32"/>
          <w:szCs w:val="32"/>
          <w:lang w:eastAsia="zh-CN"/>
        </w:rPr>
        <w:t>адуйтеся, праведнии, о Господе, правым подобает похвала.</w:t>
      </w:r>
    </w:p>
    <w:p w:rsidR="00B17EDC" w:rsidRDefault="00B17E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027B68" w:rsidRPr="002722E0" w:rsidRDefault="00027B68" w:rsidP="0026423A">
      <w:pPr>
        <w:spacing w:after="0"/>
        <w:jc w:val="center"/>
        <w:rPr>
          <w:rFonts w:ascii="Times New Roman" w:hAnsi="Times New Roman" w:cs="Times New Roman"/>
          <w:b/>
          <w:smallCaps/>
          <w:spacing w:val="30"/>
          <w:sz w:val="36"/>
          <w:szCs w:val="36"/>
        </w:rPr>
      </w:pPr>
      <w:r w:rsidRPr="002722E0">
        <w:rPr>
          <w:rFonts w:ascii="Times New Roman" w:hAnsi="Times New Roman" w:cs="Times New Roman"/>
          <w:b/>
          <w:smallCaps/>
          <w:color w:val="FF0000"/>
          <w:spacing w:val="30"/>
          <w:sz w:val="36"/>
          <w:szCs w:val="36"/>
        </w:rPr>
        <w:lastRenderedPageBreak/>
        <w:t>Моли́тва</w:t>
      </w:r>
    </w:p>
    <w:p w:rsidR="00972502" w:rsidRPr="002722E0" w:rsidRDefault="00027B68" w:rsidP="0026423A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2722E0">
        <w:rPr>
          <w:rFonts w:ascii="Times New Roman" w:hAnsi="Times New Roman" w:cs="Times New Roman"/>
          <w:color w:val="FF0000"/>
          <w:sz w:val="36"/>
          <w:szCs w:val="36"/>
        </w:rPr>
        <w:t>О</w:t>
      </w:r>
      <w:r w:rsidRPr="002722E0">
        <w:rPr>
          <w:rFonts w:ascii="Times New Roman" w:hAnsi="Times New Roman" w:cs="Times New Roman"/>
          <w:sz w:val="36"/>
          <w:szCs w:val="36"/>
        </w:rPr>
        <w:t xml:space="preserve"> всеблаже́нии и богому́дрии уго́дницы Бо́жии, по</w:t>
      </w:r>
      <w:r w:rsidR="006D4BC7" w:rsidRPr="002722E0">
        <w:rPr>
          <w:rFonts w:ascii="Times New Roman" w:hAnsi="Times New Roman" w:cs="Times New Roman"/>
          <w:sz w:val="36"/>
          <w:szCs w:val="36"/>
        </w:rPr>
        <w:t>́двиги свои́ми зе́млю Удм</w:t>
      </w:r>
      <w:r w:rsidR="00DF27C2" w:rsidRPr="002722E0">
        <w:rPr>
          <w:rFonts w:ascii="Times New Roman" w:hAnsi="Times New Roman" w:cs="Times New Roman"/>
          <w:sz w:val="36"/>
          <w:szCs w:val="36"/>
        </w:rPr>
        <w:t>у́</w:t>
      </w:r>
      <w:r w:rsidR="006D4BC7" w:rsidRPr="002722E0">
        <w:rPr>
          <w:rFonts w:ascii="Times New Roman" w:hAnsi="Times New Roman" w:cs="Times New Roman"/>
          <w:sz w:val="36"/>
          <w:szCs w:val="36"/>
        </w:rPr>
        <w:t>ртскую</w:t>
      </w:r>
      <w:r w:rsidRPr="002722E0">
        <w:rPr>
          <w:rFonts w:ascii="Times New Roman" w:hAnsi="Times New Roman" w:cs="Times New Roman"/>
          <w:sz w:val="36"/>
          <w:szCs w:val="36"/>
        </w:rPr>
        <w:t xml:space="preserve"> освяти́вшии и телеса́ своя́, я́ко се́мя ве́ры, в ней оста́вльшии, душа́ми же свои́ми Престо́лу Бо́жию предстоя́щии и непреста́нно о ней моля́щиися! Се ны́не, в день о́бщаго ва́шего торжества́, мы, гре́шнии, ме́ньшии бра́тия ва́ши, дерза́ем приноси́ти вам сие́ хвале́бное пе́ние. Велича́ем ва́ша вели́кия по́двиги, духо́внии во́ини Христо́ви, терпе́нием и му́жеством до конца́ врага́ низложи́вшии и нас от пре́лести и ко́зней его́ избавля́ющии. Ублажа́ем ва́ше свято́е житие́, свети́льницы Боже́ственнии, све́том ве́ры и доброде́телей светя́щиися и на́ша умы́ и се</w:t>
      </w:r>
      <w:r w:rsidR="006D4BC7" w:rsidRPr="002722E0">
        <w:rPr>
          <w:rFonts w:ascii="Times New Roman" w:hAnsi="Times New Roman" w:cs="Times New Roman"/>
          <w:sz w:val="36"/>
          <w:szCs w:val="36"/>
        </w:rPr>
        <w:t xml:space="preserve">рдца́ богому́дренно озаря́ющии. </w:t>
      </w:r>
      <w:r w:rsidRPr="002722E0">
        <w:rPr>
          <w:rFonts w:ascii="Times New Roman" w:hAnsi="Times New Roman" w:cs="Times New Roman"/>
          <w:sz w:val="36"/>
          <w:szCs w:val="36"/>
        </w:rPr>
        <w:t>Восхваля́ем ва́шу богоподража́тельную любо́вь, предста́телие на́ши и покрови́телие, и, упова́юще на по́мощь ва́шу, припа́даем к вам и вопие́м: вси святи́</w:t>
      </w:r>
      <w:r w:rsidR="006D4BC7" w:rsidRPr="002722E0">
        <w:rPr>
          <w:rFonts w:ascii="Times New Roman" w:hAnsi="Times New Roman" w:cs="Times New Roman"/>
          <w:sz w:val="36"/>
          <w:szCs w:val="36"/>
        </w:rPr>
        <w:t>и сро́дницы на́ши</w:t>
      </w:r>
      <w:r w:rsidRPr="002722E0">
        <w:rPr>
          <w:rFonts w:ascii="Times New Roman" w:hAnsi="Times New Roman" w:cs="Times New Roman"/>
          <w:sz w:val="36"/>
          <w:szCs w:val="36"/>
        </w:rPr>
        <w:t>! Помяни́те на́шу не́мощь и уничиже́ние и моли́твами ва́шими испроси́те у Христа́ Бо́га на́шего, да и мы, безбе́дно преплы́вше жите́йскую пучи́ну и невреди́мо соблю́дше сокро́вище ве́ры, в приста́нище ве́чнаго спасе́ния дости́гнем и в блаже́нных оби́телех го́рняго Оте́чества вку́пе с ва́ми и со все́ми угоди́вшими Ему́ от ве́ка святы́ми водвори́мся благода́тию и человеколю́бием Спаси́теля на́шего, Го́спода Иису́са Христа́, Ему́же со Преве́чным Отце́м и со Пресвяты́м Ду́хом подоба́ет непреста́нное славосло́вие и поклоне́ние от всех тва́рей во ве́ки веко́в. Ами́нь.</w:t>
      </w:r>
    </w:p>
    <w:p w:rsidR="002D4C53" w:rsidRDefault="002D4C53" w:rsidP="002D4C53">
      <w:pPr>
        <w:pStyle w:val="nbtservheadred"/>
        <w:ind w:firstLine="567"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lastRenderedPageBreak/>
        <w:t>Настоящий тест службы Собору святых Удмуртской земли составлен по примеру аналогичных текстов служб Соборам Пермских, Эстонских и Кемеровских святых. Ранее эти тексты уже утвержались Богослужебной комиссией. Текст составлен с учетом того факта, что Собор святых земли Удмуртской всегда отмечается в воскресный день. Поэтому кондак и икос святым помещены после 3 песни канона.</w:t>
      </w:r>
    </w:p>
    <w:p w:rsidR="002D4C53" w:rsidRDefault="002D4C53" w:rsidP="002D4C53">
      <w:pPr>
        <w:pStyle w:val="nbtservheadred"/>
        <w:ind w:firstLine="567"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Часто повторящейся особенностью служб Соборов святых определенной епархии является пение тропаря чтимой в данной местности иконе Божией Матери на «и ныне…» на Бог Господь. Автор счел возможным включить в соответствии с данной традицей в текст службы тропарь Казанской иконы Божией Матери на том основании, что этот образ особенно чтим в нашем регионе. Кроме того, Удмуртия значительное время входила в состав Казанской епархии.</w:t>
      </w:r>
    </w:p>
    <w:p w:rsidR="002D4C53" w:rsidRDefault="002D4C53" w:rsidP="002D4C53">
      <w:pPr>
        <w:pStyle w:val="nbtservheadred"/>
        <w:ind w:firstLine="567"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Вторая особенность служб соборам святых - обращение к каждому члену собора в отдельном тропаре. Это правило исполенено в части стихир и тропарях канона.</w:t>
      </w:r>
    </w:p>
    <w:p w:rsidR="002D4C53" w:rsidRPr="00877CB9" w:rsidRDefault="002D4C53" w:rsidP="002D4C53">
      <w:pPr>
        <w:pStyle w:val="nbtservheadred"/>
        <w:ind w:firstLine="567"/>
        <w:jc w:val="both"/>
        <w:rPr>
          <w:color w:val="auto"/>
          <w:sz w:val="32"/>
          <w:szCs w:val="32"/>
        </w:rPr>
      </w:pPr>
    </w:p>
    <w:p w:rsidR="002D4C53" w:rsidRPr="00316DA6" w:rsidRDefault="002D4C53" w:rsidP="002D4C53">
      <w:pPr>
        <w:pStyle w:val="nbtservheadred"/>
        <w:rPr>
          <w:color w:val="auto"/>
          <w:sz w:val="32"/>
          <w:szCs w:val="32"/>
        </w:rPr>
      </w:pPr>
      <w:r w:rsidRPr="00A87248">
        <w:rPr>
          <w:noProof/>
          <w:color w:val="auto"/>
          <w:sz w:val="32"/>
          <w:szCs w:val="32"/>
        </w:rPr>
        <w:drawing>
          <wp:inline distT="0" distB="0" distL="0" distR="0" wp14:anchorId="01805BFE" wp14:editId="3455BD52">
            <wp:extent cx="1922789" cy="2719294"/>
            <wp:effectExtent l="0" t="0" r="0" b="0"/>
            <wp:docPr id="5" name="Рисунок 5" descr="C:\Users\admin\Desktop\Golgotha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GolgothaCros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90" cy="272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53" w:rsidRDefault="002D4C53" w:rsidP="002D4C53">
      <w:pPr>
        <w:pStyle w:val="nbtservheadred"/>
        <w:rPr>
          <w:sz w:val="32"/>
          <w:szCs w:val="32"/>
        </w:rPr>
      </w:pPr>
      <w:r>
        <w:rPr>
          <w:sz w:val="32"/>
          <w:szCs w:val="32"/>
        </w:rPr>
        <w:t>***</w:t>
      </w:r>
    </w:p>
    <w:p w:rsidR="002D4C53" w:rsidRDefault="002D4C53">
      <w:pPr>
        <w:rPr>
          <w:rFonts w:ascii="Times New Roman" w:hAnsi="Times New Roman" w:cs="Times New Roman"/>
          <w:sz w:val="32"/>
          <w:szCs w:val="32"/>
        </w:rPr>
      </w:pPr>
    </w:p>
    <w:sectPr w:rsidR="002D4C53" w:rsidSect="00972502">
      <w:headerReference w:type="default" r:id="rId8"/>
      <w:pgSz w:w="11906" w:h="16838"/>
      <w:pgMar w:top="1134" w:right="170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2A7" w:rsidRDefault="003312A7" w:rsidP="00972502">
      <w:pPr>
        <w:spacing w:after="0" w:line="240" w:lineRule="auto"/>
      </w:pPr>
      <w:r>
        <w:separator/>
      </w:r>
    </w:p>
  </w:endnote>
  <w:endnote w:type="continuationSeparator" w:id="0">
    <w:p w:rsidR="003312A7" w:rsidRDefault="003312A7" w:rsidP="00972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2A7" w:rsidRDefault="003312A7" w:rsidP="00972502">
      <w:pPr>
        <w:spacing w:after="0" w:line="240" w:lineRule="auto"/>
      </w:pPr>
      <w:r>
        <w:separator/>
      </w:r>
    </w:p>
  </w:footnote>
  <w:footnote w:type="continuationSeparator" w:id="0">
    <w:p w:rsidR="003312A7" w:rsidRDefault="003312A7" w:rsidP="00972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1426876"/>
      <w:docPartObj>
        <w:docPartGallery w:val="Page Numbers (Top of Page)"/>
        <w:docPartUnique/>
      </w:docPartObj>
    </w:sdtPr>
    <w:sdtEndPr/>
    <w:sdtContent>
      <w:p w:rsidR="00972502" w:rsidRPr="00DF27C2" w:rsidRDefault="00972502" w:rsidP="00DF27C2">
        <w:pPr>
          <w:pStyle w:val="a3"/>
          <w:tabs>
            <w:tab w:val="clear" w:pos="9355"/>
            <w:tab w:val="right" w:pos="8505"/>
          </w:tabs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22E0">
          <w:rPr>
            <w:noProof/>
          </w:rPr>
          <w:t>3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47"/>
  <w:hideSpellingErrors/>
  <w:proofState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4E4"/>
    <w:rsid w:val="000144F0"/>
    <w:rsid w:val="00027B68"/>
    <w:rsid w:val="000379C4"/>
    <w:rsid w:val="000973D0"/>
    <w:rsid w:val="000D08EC"/>
    <w:rsid w:val="000D54DF"/>
    <w:rsid w:val="000E5D74"/>
    <w:rsid w:val="00150E0C"/>
    <w:rsid w:val="00197630"/>
    <w:rsid w:val="001A13CA"/>
    <w:rsid w:val="0026423A"/>
    <w:rsid w:val="002722E0"/>
    <w:rsid w:val="002A2161"/>
    <w:rsid w:val="002B299F"/>
    <w:rsid w:val="002D4C53"/>
    <w:rsid w:val="002E38E1"/>
    <w:rsid w:val="0031632B"/>
    <w:rsid w:val="00316DA6"/>
    <w:rsid w:val="003312A7"/>
    <w:rsid w:val="00333057"/>
    <w:rsid w:val="00343E14"/>
    <w:rsid w:val="003727E4"/>
    <w:rsid w:val="00372A73"/>
    <w:rsid w:val="003A65BF"/>
    <w:rsid w:val="003E589F"/>
    <w:rsid w:val="003F184A"/>
    <w:rsid w:val="00455CA9"/>
    <w:rsid w:val="004934E4"/>
    <w:rsid w:val="005D4E65"/>
    <w:rsid w:val="005E3FDB"/>
    <w:rsid w:val="0060127C"/>
    <w:rsid w:val="00607CCD"/>
    <w:rsid w:val="006174D9"/>
    <w:rsid w:val="00645593"/>
    <w:rsid w:val="00653D37"/>
    <w:rsid w:val="006826F1"/>
    <w:rsid w:val="006C3806"/>
    <w:rsid w:val="006D4BC7"/>
    <w:rsid w:val="007052FD"/>
    <w:rsid w:val="0071751E"/>
    <w:rsid w:val="0072602A"/>
    <w:rsid w:val="00883E9D"/>
    <w:rsid w:val="00890421"/>
    <w:rsid w:val="008C3355"/>
    <w:rsid w:val="008D5A43"/>
    <w:rsid w:val="00971D93"/>
    <w:rsid w:val="00972502"/>
    <w:rsid w:val="00994E70"/>
    <w:rsid w:val="009F7E77"/>
    <w:rsid w:val="00A255AE"/>
    <w:rsid w:val="00A32A80"/>
    <w:rsid w:val="00A32D32"/>
    <w:rsid w:val="00A87248"/>
    <w:rsid w:val="00A95DB3"/>
    <w:rsid w:val="00B17EDC"/>
    <w:rsid w:val="00B2044E"/>
    <w:rsid w:val="00B4622F"/>
    <w:rsid w:val="00B5537C"/>
    <w:rsid w:val="00B754E7"/>
    <w:rsid w:val="00B755D2"/>
    <w:rsid w:val="00C44766"/>
    <w:rsid w:val="00D137D6"/>
    <w:rsid w:val="00D435BD"/>
    <w:rsid w:val="00DF27C2"/>
    <w:rsid w:val="00DF30B4"/>
    <w:rsid w:val="00DF7A13"/>
    <w:rsid w:val="00E332C2"/>
    <w:rsid w:val="00E6009D"/>
    <w:rsid w:val="00EA3B97"/>
    <w:rsid w:val="00FA3965"/>
    <w:rsid w:val="00FB3171"/>
    <w:rsid w:val="00FD0D7E"/>
    <w:rsid w:val="00FE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336D0C-5284-42E0-9CC9-CF688034E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2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72502"/>
  </w:style>
  <w:style w:type="paragraph" w:styleId="a5">
    <w:name w:val="footer"/>
    <w:basedOn w:val="a"/>
    <w:link w:val="a6"/>
    <w:uiPriority w:val="99"/>
    <w:unhideWhenUsed/>
    <w:rsid w:val="00972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2502"/>
  </w:style>
  <w:style w:type="character" w:styleId="a7">
    <w:name w:val="page number"/>
    <w:basedOn w:val="a0"/>
    <w:semiHidden/>
    <w:rsid w:val="004934E4"/>
  </w:style>
  <w:style w:type="paragraph" w:customStyle="1" w:styleId="nbtservbasic">
    <w:name w:val="nbt_serv_basic"/>
    <w:basedOn w:val="a"/>
    <w:link w:val="nbtservbasic0"/>
    <w:qFormat/>
    <w:rsid w:val="006C3806"/>
    <w:pPr>
      <w:spacing w:after="0"/>
      <w:ind w:firstLine="567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nbtservbasic0">
    <w:name w:val="nbt_serv_basic Знак"/>
    <w:basedOn w:val="a0"/>
    <w:link w:val="nbtservbasic"/>
    <w:rsid w:val="006C3806"/>
    <w:rPr>
      <w:rFonts w:ascii="Times New Roman" w:hAnsi="Times New Roman" w:cs="Times New Roman"/>
      <w:sz w:val="28"/>
      <w:szCs w:val="28"/>
    </w:rPr>
  </w:style>
  <w:style w:type="paragraph" w:customStyle="1" w:styleId="nbtservheadblack">
    <w:name w:val="nbt_serv_head_black"/>
    <w:basedOn w:val="a"/>
    <w:qFormat/>
    <w:rsid w:val="006C3806"/>
    <w:pPr>
      <w:spacing w:before="240"/>
      <w:jc w:val="center"/>
    </w:pPr>
    <w:rPr>
      <w:rFonts w:ascii="Times New Roman" w:hAnsi="Times New Roman"/>
      <w:sz w:val="28"/>
      <w:szCs w:val="28"/>
    </w:rPr>
  </w:style>
  <w:style w:type="paragraph" w:customStyle="1" w:styleId="nbtservheadred">
    <w:name w:val="nbt_serv_head_red"/>
    <w:basedOn w:val="a"/>
    <w:link w:val="nbtservheadred0"/>
    <w:qFormat/>
    <w:rsid w:val="006C3806"/>
    <w:pPr>
      <w:tabs>
        <w:tab w:val="left" w:pos="5670"/>
      </w:tabs>
      <w:spacing w:before="240" w:after="0"/>
      <w:jc w:val="center"/>
    </w:pPr>
    <w:rPr>
      <w:rFonts w:ascii="Times New Roman" w:hAnsi="Times New Roman" w:cs="Times New Roman"/>
      <w:color w:val="FF0000"/>
      <w:sz w:val="28"/>
      <w:szCs w:val="26"/>
    </w:rPr>
  </w:style>
  <w:style w:type="character" w:customStyle="1" w:styleId="nbtservheadred0">
    <w:name w:val="nbt_serv_head_red Знак"/>
    <w:basedOn w:val="a0"/>
    <w:link w:val="nbtservheadred"/>
    <w:rsid w:val="006C3806"/>
    <w:rPr>
      <w:rFonts w:ascii="Times New Roman" w:hAnsi="Times New Roman" w:cs="Times New Roman"/>
      <w:color w:val="FF0000"/>
      <w:sz w:val="28"/>
      <w:szCs w:val="26"/>
    </w:rPr>
  </w:style>
  <w:style w:type="paragraph" w:customStyle="1" w:styleId="nbtservpodoben">
    <w:name w:val="nbt_serv_podoben"/>
    <w:basedOn w:val="a"/>
    <w:qFormat/>
    <w:rsid w:val="006C3806"/>
    <w:pPr>
      <w:spacing w:before="120" w:after="120"/>
      <w:jc w:val="center"/>
    </w:pPr>
    <w:rPr>
      <w:rFonts w:ascii="Times New Roman" w:hAnsi="Times New Roman"/>
      <w:szCs w:val="28"/>
    </w:rPr>
  </w:style>
  <w:style w:type="character" w:customStyle="1" w:styleId="nbtservred">
    <w:name w:val="nbt_serv_red"/>
    <w:basedOn w:val="a0"/>
    <w:uiPriority w:val="1"/>
    <w:qFormat/>
    <w:rsid w:val="006C3806"/>
    <w:rPr>
      <w:rFonts w:eastAsiaTheme="minorEastAsia"/>
      <w:color w:val="FF0000"/>
      <w:lang w:eastAsia="ru-RU"/>
    </w:rPr>
  </w:style>
  <w:style w:type="paragraph" w:customStyle="1" w:styleId="nbtservstih">
    <w:name w:val="nbt_serv_stih"/>
    <w:basedOn w:val="nbtservbasic"/>
    <w:qFormat/>
    <w:rsid w:val="0031632B"/>
    <w:pPr>
      <w:spacing w:before="60" w:after="60"/>
    </w:pPr>
    <w:rPr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E60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0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0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onNef\AppData\Roaming\Microsoft\&#1064;&#1072;&#1073;&#1083;&#1086;&#1085;&#1099;\nbt_texts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nbt_texts.dotx</Template>
  <TotalTime>302</TotalTime>
  <Pages>1</Pages>
  <Words>3224</Words>
  <Characters>18377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ОБК ИМП РПЦ</dc:creator>
  <cp:lastModifiedBy>admin</cp:lastModifiedBy>
  <cp:revision>10</cp:revision>
  <cp:lastPrinted>2018-06-15T07:54:00Z</cp:lastPrinted>
  <dcterms:created xsi:type="dcterms:W3CDTF">2018-06-05T18:11:00Z</dcterms:created>
  <dcterms:modified xsi:type="dcterms:W3CDTF">2018-06-15T08:02:00Z</dcterms:modified>
</cp:coreProperties>
</file>